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69C1" w:rsidRDefault="006669C1" w:rsidP="008641F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 «УДУ Веденского муниципального района»</w:t>
      </w:r>
    </w:p>
    <w:p w:rsidR="006669C1" w:rsidRDefault="006669C1" w:rsidP="008641F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Муниципальное бюджетное дошкольное образовательное учреждение</w:t>
      </w:r>
    </w:p>
    <w:p w:rsidR="006669C1" w:rsidRDefault="006669C1" w:rsidP="008641F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«ДЕТСКИЙ САД №1 ВЕДЕНСКОГО МУНИЦИПАЛЬНОГО РАЙОНА»</w:t>
      </w:r>
    </w:p>
    <w:p w:rsidR="006669C1" w:rsidRDefault="006669C1" w:rsidP="008641F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(МБДОУ «Детский сад №1 Веденского муниципального района»)</w:t>
      </w:r>
    </w:p>
    <w:p w:rsidR="006669C1" w:rsidRDefault="006669C1" w:rsidP="008641F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669C1" w:rsidRDefault="006669C1" w:rsidP="008641F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 «Веданан  муниципальни к1оштан ШУУ»</w:t>
      </w:r>
    </w:p>
    <w:p w:rsidR="006669C1" w:rsidRDefault="006669C1" w:rsidP="008641F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Муниципальни бюджетни  школазхойн  дешаран учреждении</w:t>
      </w:r>
    </w:p>
    <w:p w:rsidR="006669C1" w:rsidRDefault="006669C1" w:rsidP="008641F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«ВЕДАНАН МУНИЦИПАЛЬНИ К1ОШТАН №1 ЙОЛУ БЕРИЙН БЕШ»</w:t>
      </w:r>
    </w:p>
    <w:p w:rsidR="006669C1" w:rsidRDefault="006669C1" w:rsidP="008641F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(МБШДУ «Веданан муниципальни к1оштан №1 йолу  берийн  беш»)</w:t>
      </w:r>
    </w:p>
    <w:p w:rsidR="006669C1" w:rsidRDefault="006669C1" w:rsidP="008641F9">
      <w:pPr>
        <w:pStyle w:val="NormalWeb"/>
        <w:shd w:val="clear" w:color="auto" w:fill="FFFFFF"/>
        <w:spacing w:before="0" w:beforeAutospacing="0" w:after="150" w:afterAutospacing="0"/>
        <w:jc w:val="center"/>
        <w:rPr>
          <w:i/>
          <w:iCs/>
          <w:color w:val="000000"/>
          <w:sz w:val="40"/>
          <w:szCs w:val="40"/>
        </w:rPr>
      </w:pPr>
    </w:p>
    <w:p w:rsidR="006669C1" w:rsidRDefault="006669C1" w:rsidP="008641F9">
      <w:pPr>
        <w:pStyle w:val="NormalWeb"/>
        <w:shd w:val="clear" w:color="auto" w:fill="FFFFFF"/>
        <w:spacing w:before="0" w:beforeAutospacing="0" w:after="150" w:afterAutospacing="0"/>
        <w:jc w:val="center"/>
        <w:rPr>
          <w:i/>
          <w:iCs/>
          <w:color w:val="000000"/>
          <w:sz w:val="40"/>
          <w:szCs w:val="40"/>
        </w:rPr>
      </w:pPr>
    </w:p>
    <w:p w:rsidR="006669C1" w:rsidRDefault="006669C1" w:rsidP="008641F9">
      <w:pPr>
        <w:pStyle w:val="NormalWeb"/>
        <w:shd w:val="clear" w:color="auto" w:fill="FFFFFF"/>
        <w:spacing w:before="0" w:beforeAutospacing="0" w:after="150" w:afterAutospacing="0"/>
        <w:jc w:val="center"/>
        <w:rPr>
          <w:i/>
          <w:iCs/>
          <w:color w:val="000000"/>
          <w:sz w:val="40"/>
          <w:szCs w:val="40"/>
        </w:rPr>
      </w:pPr>
    </w:p>
    <w:p w:rsidR="006669C1" w:rsidRPr="00760CB3" w:rsidRDefault="006669C1" w:rsidP="00760CB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BB67F9">
        <w:rPr>
          <w:i/>
          <w:iCs/>
          <w:color w:val="000000"/>
          <w:sz w:val="40"/>
          <w:szCs w:val="40"/>
        </w:rPr>
        <w:t xml:space="preserve"> </w:t>
      </w:r>
      <w:r w:rsidRPr="00760CB3">
        <w:rPr>
          <w:rFonts w:ascii="Times New Roman" w:hAnsi="Times New Roman" w:cs="Times New Roman"/>
          <w:b/>
          <w:bCs/>
          <w:color w:val="181818"/>
          <w:sz w:val="28"/>
          <w:szCs w:val="28"/>
          <w:lang w:eastAsia="ru-RU"/>
        </w:rPr>
        <w:t>Моя педагогическая находка</w:t>
      </w:r>
    </w:p>
    <w:p w:rsidR="006669C1" w:rsidRPr="006225CC" w:rsidRDefault="006669C1" w:rsidP="00760CB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</w:p>
    <w:p w:rsidR="006669C1" w:rsidRPr="00760CB3" w:rsidRDefault="006669C1" w:rsidP="00760CB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760CB3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«Метод   экспериментирования,</w:t>
      </w:r>
    </w:p>
    <w:p w:rsidR="006669C1" w:rsidRPr="00760CB3" w:rsidRDefault="006669C1" w:rsidP="00760CB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760CB3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как средство познавательного развития дошкольников»</w:t>
      </w:r>
    </w:p>
    <w:p w:rsidR="006669C1" w:rsidRPr="006225CC" w:rsidRDefault="006669C1" w:rsidP="00760CB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6225CC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6669C1" w:rsidRPr="00BB67F9" w:rsidRDefault="006669C1" w:rsidP="008641F9">
      <w:pPr>
        <w:pStyle w:val="NormalWeb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BB67F9">
        <w:rPr>
          <w:color w:val="000000"/>
          <w:sz w:val="28"/>
          <w:szCs w:val="28"/>
        </w:rPr>
        <w:t xml:space="preserve">ИССЛЕДОВАТЕЛЬСКАЯ </w:t>
      </w:r>
      <w:bookmarkStart w:id="0" w:name="_GoBack"/>
      <w:bookmarkEnd w:id="0"/>
      <w:r w:rsidRPr="00BB67F9">
        <w:rPr>
          <w:color w:val="000000"/>
          <w:sz w:val="28"/>
          <w:szCs w:val="28"/>
        </w:rPr>
        <w:t xml:space="preserve">  РАБОТА </w:t>
      </w:r>
    </w:p>
    <w:p w:rsidR="006669C1" w:rsidRPr="00BB67F9" w:rsidRDefault="006669C1" w:rsidP="00760CB3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</w:t>
      </w:r>
      <w:r w:rsidRPr="00BB67F9">
        <w:rPr>
          <w:color w:val="000000"/>
          <w:sz w:val="28"/>
          <w:szCs w:val="28"/>
        </w:rPr>
        <w:t xml:space="preserve"> «ВОДА И ЕЕ СВОЙСТВА»</w:t>
      </w:r>
    </w:p>
    <w:p w:rsidR="006669C1" w:rsidRPr="00BB67F9" w:rsidRDefault="006669C1" w:rsidP="008641F9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BB67F9">
        <w:rPr>
          <w:rFonts w:ascii="Arial" w:hAnsi="Arial" w:cs="Arial"/>
          <w:color w:val="000000"/>
          <w:sz w:val="21"/>
          <w:szCs w:val="21"/>
        </w:rPr>
        <w:br/>
      </w:r>
    </w:p>
    <w:p w:rsidR="006669C1" w:rsidRDefault="006669C1" w:rsidP="008641F9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6669C1" w:rsidRDefault="006669C1" w:rsidP="008641F9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6669C1" w:rsidRDefault="006669C1" w:rsidP="008641F9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6669C1" w:rsidRDefault="006669C1" w:rsidP="008641F9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6669C1" w:rsidRDefault="006669C1" w:rsidP="008641F9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6669C1" w:rsidRDefault="006669C1" w:rsidP="008641F9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6669C1" w:rsidRDefault="006669C1" w:rsidP="008641F9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6669C1" w:rsidRDefault="006669C1" w:rsidP="008641F9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6669C1" w:rsidRDefault="006669C1" w:rsidP="008641F9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6669C1" w:rsidRDefault="006669C1" w:rsidP="008641F9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6669C1" w:rsidRPr="003A7A2C" w:rsidRDefault="006669C1" w:rsidP="008641F9">
      <w:pPr>
        <w:pStyle w:val="NormalWeb"/>
        <w:shd w:val="clear" w:color="auto" w:fill="FFFFFF"/>
        <w:spacing w:before="0" w:beforeAutospacing="0" w:after="150" w:afterAutospacing="0"/>
        <w:jc w:val="right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Автор</w:t>
      </w:r>
      <w:r w:rsidRPr="003A7A2C">
        <w:rPr>
          <w:b/>
          <w:bCs/>
          <w:color w:val="000000"/>
          <w:sz w:val="28"/>
          <w:szCs w:val="28"/>
        </w:rPr>
        <w:t>:</w:t>
      </w:r>
      <w:r>
        <w:rPr>
          <w:b/>
          <w:bCs/>
          <w:color w:val="000000"/>
          <w:sz w:val="28"/>
          <w:szCs w:val="28"/>
        </w:rPr>
        <w:t xml:space="preserve"> </w:t>
      </w:r>
      <w:r w:rsidRPr="003A7A2C">
        <w:rPr>
          <w:b/>
          <w:bCs/>
          <w:color w:val="000000"/>
          <w:sz w:val="28"/>
          <w:szCs w:val="28"/>
        </w:rPr>
        <w:t xml:space="preserve"> Гириева</w:t>
      </w:r>
      <w:r>
        <w:rPr>
          <w:b/>
          <w:bCs/>
          <w:color w:val="000000"/>
          <w:sz w:val="28"/>
          <w:szCs w:val="28"/>
        </w:rPr>
        <w:t xml:space="preserve">  </w:t>
      </w:r>
      <w:r w:rsidRPr="003A7A2C">
        <w:rPr>
          <w:b/>
          <w:bCs/>
          <w:color w:val="000000"/>
          <w:sz w:val="28"/>
          <w:szCs w:val="28"/>
        </w:rPr>
        <w:t>Асият</w:t>
      </w:r>
      <w:r>
        <w:rPr>
          <w:b/>
          <w:bCs/>
          <w:color w:val="000000"/>
          <w:sz w:val="28"/>
          <w:szCs w:val="28"/>
        </w:rPr>
        <w:t xml:space="preserve">  Шамсудино</w:t>
      </w:r>
      <w:r w:rsidRPr="003A7A2C">
        <w:rPr>
          <w:b/>
          <w:bCs/>
          <w:color w:val="000000"/>
          <w:sz w:val="28"/>
          <w:szCs w:val="28"/>
        </w:rPr>
        <w:t>вна</w:t>
      </w:r>
    </w:p>
    <w:p w:rsidR="006669C1" w:rsidRDefault="006669C1" w:rsidP="008641F9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6669C1" w:rsidRDefault="006669C1" w:rsidP="008641F9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6669C1" w:rsidRDefault="006669C1" w:rsidP="008641F9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6669C1" w:rsidRDefault="006669C1" w:rsidP="008641F9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6669C1" w:rsidRDefault="006669C1" w:rsidP="008641F9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6669C1" w:rsidRPr="003A7A2C" w:rsidRDefault="006669C1" w:rsidP="008641F9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 xml:space="preserve">Актуальность </w:t>
      </w:r>
      <w:r w:rsidRPr="003A7A2C">
        <w:rPr>
          <w:b/>
          <w:bCs/>
          <w:i/>
          <w:iCs/>
          <w:color w:val="000000"/>
          <w:sz w:val="28"/>
          <w:szCs w:val="28"/>
        </w:rPr>
        <w:t xml:space="preserve"> выбора темы:</w:t>
      </w:r>
    </w:p>
    <w:p w:rsidR="006669C1" w:rsidRPr="006225CC" w:rsidRDefault="006669C1" w:rsidP="00760CB3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6225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Практика работы с дошкольниками показывает, что дети очень любят исследовать. Это объясняется тем, что им присуще наглядно–действенное и наглядно – образное мышление, а экспериментирование, как никакой метод, соответствует этим возрастным особенностям.</w:t>
      </w:r>
    </w:p>
    <w:p w:rsidR="006669C1" w:rsidRPr="006225CC" w:rsidRDefault="006669C1" w:rsidP="00760CB3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6225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дошколь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ном возрасте ребёнок с интересом </w:t>
      </w:r>
      <w:r w:rsidRPr="006225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исследует окружающий мир. Исследовательская деятельность детей в настоящее время выступает одной из наиболее эффективных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форм по изучению малой родины, </w:t>
      </w:r>
      <w:r w:rsidRPr="006225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экологических проблем в конкретной местности и других сфер. Исследовательская деятельность способствуют расширению кругозора ребенка, а также повышению его интеллекта, поскольку получение более глубоких знаний может вызывать интерес и желание решать проблемы, исследованием которых занимается ребенок. Характерной особенностью данного возрастного периода выступают познавательные интересы, которые проявляются во внимательном рассматривании, самостоятельном поиске интересующей информации и стремлении узнать у взрослого, где, кто живет и что как растет. Детям все любопытно, их волнует тысяча вопросов.</w:t>
      </w:r>
    </w:p>
    <w:p w:rsidR="006669C1" w:rsidRDefault="006669C1" w:rsidP="00760CB3">
      <w:pPr>
        <w:pStyle w:val="NormalWeb"/>
        <w:shd w:val="clear" w:color="auto" w:fill="FFFFFF"/>
        <w:spacing w:before="0" w:beforeAutospacing="0" w:after="150" w:afterAutospacing="0"/>
        <w:rPr>
          <w:color w:val="222222"/>
          <w:sz w:val="28"/>
          <w:szCs w:val="28"/>
        </w:rPr>
      </w:pPr>
      <w:r w:rsidRPr="006225CC">
        <w:rPr>
          <w:color w:val="222222"/>
          <w:sz w:val="28"/>
          <w:szCs w:val="28"/>
        </w:rPr>
        <w:t>Для развития творческой и исследовательской активности, а так же для познавательной мотивации в группе, совместно с детьми был оборудован уголок экспериментирования. В нем были собраны приборы помощники, природный материал, разные виды бумаги, и другие предметы</w:t>
      </w:r>
    </w:p>
    <w:p w:rsidR="006669C1" w:rsidRDefault="006669C1" w:rsidP="00760CB3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Недавно я  прочитала детям   сказку  «Любопытные  истории про капельку</w:t>
      </w:r>
      <w:r w:rsidRPr="003A7A2C">
        <w:rPr>
          <w:color w:val="000000"/>
          <w:sz w:val="28"/>
          <w:szCs w:val="28"/>
        </w:rPr>
        <w:t xml:space="preserve">». </w:t>
      </w:r>
      <w:r>
        <w:rPr>
          <w:color w:val="000000"/>
          <w:sz w:val="28"/>
          <w:szCs w:val="28"/>
        </w:rPr>
        <w:t xml:space="preserve">Раньше они  не задумывались </w:t>
      </w:r>
      <w:r w:rsidRPr="003A7A2C">
        <w:rPr>
          <w:color w:val="000000"/>
          <w:sz w:val="28"/>
          <w:szCs w:val="28"/>
        </w:rPr>
        <w:t xml:space="preserve"> над тем,</w:t>
      </w:r>
      <w:r>
        <w:rPr>
          <w:color w:val="000000"/>
          <w:sz w:val="28"/>
          <w:szCs w:val="28"/>
        </w:rPr>
        <w:t xml:space="preserve"> насколько важное  значение   имеет вода  для всего живого на Земле, им  </w:t>
      </w:r>
      <w:r w:rsidRPr="003A7A2C">
        <w:rPr>
          <w:color w:val="000000"/>
          <w:sz w:val="28"/>
          <w:szCs w:val="28"/>
        </w:rPr>
        <w:t xml:space="preserve">захотелось исследовать </w:t>
      </w:r>
      <w:r>
        <w:rPr>
          <w:color w:val="000000"/>
          <w:sz w:val="28"/>
          <w:szCs w:val="28"/>
        </w:rPr>
        <w:t xml:space="preserve">свойства воды  </w:t>
      </w:r>
      <w:r w:rsidRPr="003A7A2C">
        <w:rPr>
          <w:color w:val="000000"/>
          <w:sz w:val="28"/>
          <w:szCs w:val="28"/>
        </w:rPr>
        <w:t xml:space="preserve">как ученые, которые проводят различные опыты и исследования в научной лаборатории. </w:t>
      </w:r>
      <w:r>
        <w:rPr>
          <w:color w:val="000000"/>
          <w:sz w:val="28"/>
          <w:szCs w:val="28"/>
        </w:rPr>
        <w:t>Именно поэтому  мы  решили  провести работу по исследованию свойств воды.</w:t>
      </w:r>
    </w:p>
    <w:p w:rsidR="006669C1" w:rsidRPr="003A7A2C" w:rsidRDefault="006669C1" w:rsidP="008641F9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A7A2C">
        <w:rPr>
          <w:b/>
          <w:bCs/>
          <w:i/>
          <w:iCs/>
          <w:color w:val="000000"/>
          <w:sz w:val="28"/>
          <w:szCs w:val="28"/>
        </w:rPr>
        <w:t>Цель исследования:</w:t>
      </w:r>
    </w:p>
    <w:p w:rsidR="006669C1" w:rsidRPr="003A7A2C" w:rsidRDefault="006669C1" w:rsidP="008641F9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A7A2C">
        <w:rPr>
          <w:color w:val="000000"/>
          <w:sz w:val="28"/>
          <w:szCs w:val="28"/>
        </w:rPr>
        <w:t xml:space="preserve">Расширить знания о свойствах </w:t>
      </w:r>
      <w:r>
        <w:rPr>
          <w:color w:val="000000"/>
          <w:sz w:val="28"/>
          <w:szCs w:val="28"/>
        </w:rPr>
        <w:t xml:space="preserve">воды и ее важности  </w:t>
      </w:r>
      <w:r w:rsidRPr="003A7A2C">
        <w:rPr>
          <w:color w:val="000000"/>
          <w:sz w:val="28"/>
          <w:szCs w:val="28"/>
        </w:rPr>
        <w:t>для</w:t>
      </w:r>
      <w:r>
        <w:rPr>
          <w:color w:val="000000"/>
          <w:sz w:val="28"/>
          <w:szCs w:val="28"/>
        </w:rPr>
        <w:t xml:space="preserve">  </w:t>
      </w:r>
      <w:r w:rsidRPr="003A7A2C">
        <w:rPr>
          <w:color w:val="000000"/>
          <w:sz w:val="28"/>
          <w:szCs w:val="28"/>
        </w:rPr>
        <w:t>человека</w:t>
      </w:r>
      <w:r>
        <w:rPr>
          <w:color w:val="000000"/>
          <w:sz w:val="28"/>
          <w:szCs w:val="28"/>
        </w:rPr>
        <w:t xml:space="preserve"> и всего живого на Земле</w:t>
      </w:r>
      <w:r w:rsidRPr="003A7A2C">
        <w:rPr>
          <w:color w:val="000000"/>
          <w:sz w:val="28"/>
          <w:szCs w:val="28"/>
        </w:rPr>
        <w:t>.</w:t>
      </w:r>
    </w:p>
    <w:p w:rsidR="006669C1" w:rsidRPr="003A7A2C" w:rsidRDefault="006669C1" w:rsidP="008641F9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A7A2C">
        <w:rPr>
          <w:b/>
          <w:bCs/>
          <w:i/>
          <w:iCs/>
          <w:color w:val="000000"/>
          <w:sz w:val="28"/>
          <w:szCs w:val="28"/>
        </w:rPr>
        <w:t>Задачи исследования:</w:t>
      </w:r>
    </w:p>
    <w:p w:rsidR="006669C1" w:rsidRPr="00EE1B69" w:rsidRDefault="006669C1" w:rsidP="008641F9">
      <w:pPr>
        <w:spacing w:after="15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E1B69">
        <w:rPr>
          <w:rFonts w:ascii="Times New Roman" w:hAnsi="Times New Roman" w:cs="Times New Roman"/>
          <w:color w:val="000000"/>
          <w:sz w:val="28"/>
          <w:szCs w:val="28"/>
        </w:rPr>
        <w:t xml:space="preserve">1. Узнать у детей моей группы, что </w:t>
      </w:r>
      <w:r w:rsidRPr="00EE1B69">
        <w:rPr>
          <w:rFonts w:ascii="Times New Roman" w:hAnsi="Times New Roman" w:cs="Times New Roman"/>
          <w:sz w:val="28"/>
          <w:szCs w:val="28"/>
        </w:rPr>
        <w:t>они  знают о воде. Какую роль играет вода в жизни растений, животных и человека? Как нужно относиться к воде и водным источникам?</w:t>
      </w:r>
    </w:p>
    <w:p w:rsidR="006669C1" w:rsidRPr="003A7A2C" w:rsidRDefault="006669C1" w:rsidP="008641F9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A7A2C">
        <w:rPr>
          <w:color w:val="000000"/>
          <w:sz w:val="28"/>
          <w:szCs w:val="28"/>
        </w:rPr>
        <w:t>2. Собрать информацию о во</w:t>
      </w:r>
      <w:r>
        <w:rPr>
          <w:color w:val="000000"/>
          <w:sz w:val="28"/>
          <w:szCs w:val="28"/>
        </w:rPr>
        <w:t>д</w:t>
      </w:r>
      <w:r w:rsidRPr="003A7A2C">
        <w:rPr>
          <w:color w:val="000000"/>
          <w:sz w:val="28"/>
          <w:szCs w:val="28"/>
        </w:rPr>
        <w:t>е и не</w:t>
      </w:r>
      <w:r>
        <w:rPr>
          <w:color w:val="000000"/>
          <w:sz w:val="28"/>
          <w:szCs w:val="28"/>
        </w:rPr>
        <w:t>которых ее</w:t>
      </w:r>
      <w:r w:rsidRPr="003A7A2C">
        <w:rPr>
          <w:color w:val="000000"/>
          <w:sz w:val="28"/>
          <w:szCs w:val="28"/>
        </w:rPr>
        <w:t xml:space="preserve"> свойствах.</w:t>
      </w:r>
    </w:p>
    <w:p w:rsidR="006669C1" w:rsidRPr="003A7A2C" w:rsidRDefault="006669C1" w:rsidP="008641F9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A7A2C">
        <w:rPr>
          <w:color w:val="000000"/>
          <w:sz w:val="28"/>
          <w:szCs w:val="28"/>
        </w:rPr>
        <w:t>3. П</w:t>
      </w:r>
      <w:r>
        <w:rPr>
          <w:color w:val="000000"/>
          <w:sz w:val="28"/>
          <w:szCs w:val="28"/>
        </w:rPr>
        <w:t xml:space="preserve">ровести с помощью воспитателя </w:t>
      </w:r>
      <w:r w:rsidRPr="003A7A2C">
        <w:rPr>
          <w:color w:val="000000"/>
          <w:sz w:val="28"/>
          <w:szCs w:val="28"/>
        </w:rPr>
        <w:t>опыты по исслед</w:t>
      </w:r>
      <w:r>
        <w:rPr>
          <w:color w:val="000000"/>
          <w:sz w:val="28"/>
          <w:szCs w:val="28"/>
        </w:rPr>
        <w:t>ованию некоторых свойств воды, доказать необходимость воды</w:t>
      </w:r>
      <w:r w:rsidRPr="003A7A2C">
        <w:rPr>
          <w:color w:val="000000"/>
          <w:sz w:val="28"/>
          <w:szCs w:val="28"/>
        </w:rPr>
        <w:t xml:space="preserve"> для человека</w:t>
      </w:r>
      <w:r>
        <w:rPr>
          <w:color w:val="000000"/>
          <w:sz w:val="28"/>
          <w:szCs w:val="28"/>
        </w:rPr>
        <w:t xml:space="preserve"> и всего живого на Земле</w:t>
      </w:r>
      <w:r w:rsidRPr="003A7A2C">
        <w:rPr>
          <w:color w:val="000000"/>
          <w:sz w:val="28"/>
          <w:szCs w:val="28"/>
        </w:rPr>
        <w:t>.</w:t>
      </w:r>
    </w:p>
    <w:p w:rsidR="006669C1" w:rsidRPr="003A7A2C" w:rsidRDefault="006669C1" w:rsidP="008641F9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Pr="003A7A2C">
        <w:rPr>
          <w:color w:val="000000"/>
          <w:sz w:val="28"/>
          <w:szCs w:val="28"/>
        </w:rPr>
        <w:t>. Найти, где в нашей жизни мы используем свойства во</w:t>
      </w:r>
      <w:r>
        <w:rPr>
          <w:color w:val="000000"/>
          <w:sz w:val="28"/>
          <w:szCs w:val="28"/>
        </w:rPr>
        <w:t>ды</w:t>
      </w:r>
      <w:r w:rsidRPr="003A7A2C">
        <w:rPr>
          <w:color w:val="000000"/>
          <w:sz w:val="28"/>
          <w:szCs w:val="28"/>
        </w:rPr>
        <w:t>.</w:t>
      </w:r>
    </w:p>
    <w:p w:rsidR="006669C1" w:rsidRPr="003A7A2C" w:rsidRDefault="006669C1" w:rsidP="008641F9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6669C1" w:rsidRPr="006E5393" w:rsidRDefault="006669C1" w:rsidP="008641F9">
      <w:pPr>
        <w:pStyle w:val="NormalWeb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b/>
          <w:bCs/>
          <w:sz w:val="28"/>
          <w:szCs w:val="28"/>
        </w:rPr>
        <w:t>Подтвердить г</w:t>
      </w:r>
      <w:r w:rsidRPr="006E5393">
        <w:rPr>
          <w:b/>
          <w:bCs/>
          <w:sz w:val="28"/>
          <w:szCs w:val="28"/>
        </w:rPr>
        <w:t>ипотезы:</w:t>
      </w:r>
    </w:p>
    <w:p w:rsidR="006669C1" w:rsidRPr="00C85892" w:rsidRDefault="006669C1" w:rsidP="008641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5892">
        <w:rPr>
          <w:rFonts w:ascii="Times New Roman" w:hAnsi="Times New Roman" w:cs="Times New Roman"/>
          <w:sz w:val="28"/>
          <w:szCs w:val="28"/>
        </w:rPr>
        <w:t>- вода не имеет формы, она принимает форму того сосуда, в которой находится;</w:t>
      </w:r>
    </w:p>
    <w:p w:rsidR="006669C1" w:rsidRPr="00C85892" w:rsidRDefault="006669C1" w:rsidP="008641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5892">
        <w:rPr>
          <w:rFonts w:ascii="Times New Roman" w:hAnsi="Times New Roman" w:cs="Times New Roman"/>
          <w:sz w:val="28"/>
          <w:szCs w:val="28"/>
        </w:rPr>
        <w:t>- вода прозрачная;</w:t>
      </w:r>
    </w:p>
    <w:p w:rsidR="006669C1" w:rsidRPr="00C85892" w:rsidRDefault="006669C1" w:rsidP="008641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5892">
        <w:rPr>
          <w:rFonts w:ascii="Times New Roman" w:hAnsi="Times New Roman" w:cs="Times New Roman"/>
          <w:sz w:val="28"/>
          <w:szCs w:val="28"/>
        </w:rPr>
        <w:t>- вода текучая, жидкая;</w:t>
      </w:r>
    </w:p>
    <w:p w:rsidR="006669C1" w:rsidRPr="00C85892" w:rsidRDefault="006669C1" w:rsidP="008641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5892">
        <w:rPr>
          <w:rFonts w:ascii="Times New Roman" w:hAnsi="Times New Roman" w:cs="Times New Roman"/>
          <w:sz w:val="28"/>
          <w:szCs w:val="28"/>
        </w:rPr>
        <w:t>- вода бесцветная, но может иметь цвет, если в нее добавить краску;</w:t>
      </w:r>
    </w:p>
    <w:p w:rsidR="006669C1" w:rsidRPr="00C85892" w:rsidRDefault="006669C1" w:rsidP="008641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5892">
        <w:rPr>
          <w:rFonts w:ascii="Times New Roman" w:hAnsi="Times New Roman" w:cs="Times New Roman"/>
          <w:sz w:val="28"/>
          <w:szCs w:val="28"/>
        </w:rPr>
        <w:t>- вода не имеет запаха, но может иметь запах, если добавить в нее ароматизатор;</w:t>
      </w:r>
    </w:p>
    <w:p w:rsidR="006669C1" w:rsidRPr="00BB67F9" w:rsidRDefault="006669C1" w:rsidP="008641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5892">
        <w:rPr>
          <w:rFonts w:ascii="Times New Roman" w:hAnsi="Times New Roman" w:cs="Times New Roman"/>
          <w:sz w:val="28"/>
          <w:szCs w:val="28"/>
        </w:rPr>
        <w:t>- вода не имеет вкуса, но если добавить в нее сок лимона, она становится кислой, добавить сахар – сладкой, соль – соленой.</w:t>
      </w:r>
    </w:p>
    <w:p w:rsidR="006669C1" w:rsidRPr="009E335C" w:rsidRDefault="006669C1" w:rsidP="008641F9">
      <w:pPr>
        <w:spacing w:after="15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26E0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Объект исследования:</w:t>
      </w:r>
      <w:r w:rsidRPr="00726E07">
        <w:rPr>
          <w:rFonts w:ascii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то, что в </w:t>
      </w:r>
      <w:r w:rsidRPr="009E335C">
        <w:rPr>
          <w:rFonts w:ascii="Times New Roman" w:hAnsi="Times New Roman" w:cs="Times New Roman"/>
          <w:sz w:val="28"/>
          <w:szCs w:val="28"/>
          <w:lang w:eastAsia="ru-RU"/>
        </w:rPr>
        <w:t xml:space="preserve"> качестве объекта исследова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ния нами была выбрана вода, </w:t>
      </w:r>
      <w:r w:rsidRPr="009E335C">
        <w:rPr>
          <w:rFonts w:ascii="Times New Roman" w:hAnsi="Times New Roman" w:cs="Times New Roman"/>
          <w:sz w:val="28"/>
          <w:szCs w:val="28"/>
          <w:lang w:eastAsia="ru-RU"/>
        </w:rPr>
        <w:t>обусловлено рядом причин:</w:t>
      </w:r>
    </w:p>
    <w:p w:rsidR="006669C1" w:rsidRPr="009E335C" w:rsidRDefault="006669C1" w:rsidP="008641F9">
      <w:pPr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9E335C">
        <w:rPr>
          <w:rFonts w:ascii="Times New Roman" w:hAnsi="Times New Roman" w:cs="Times New Roman"/>
          <w:sz w:val="28"/>
          <w:szCs w:val="28"/>
          <w:lang w:eastAsia="ru-RU"/>
        </w:rPr>
        <w:t>Вода окружает нас постоянно, однако дети, как правило, почти не обращают на нее внимание.</w:t>
      </w:r>
    </w:p>
    <w:p w:rsidR="006669C1" w:rsidRPr="009E335C" w:rsidRDefault="006669C1" w:rsidP="008641F9">
      <w:pPr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9E335C">
        <w:rPr>
          <w:rFonts w:ascii="Times New Roman" w:hAnsi="Times New Roman" w:cs="Times New Roman"/>
          <w:sz w:val="28"/>
          <w:szCs w:val="28"/>
          <w:lang w:eastAsia="ru-RU"/>
        </w:rPr>
        <w:t> Вода – прекрасный объект для наблюдений и опытов. Вода видоизменяется и имеет свои свойства.</w:t>
      </w:r>
    </w:p>
    <w:p w:rsidR="006669C1" w:rsidRPr="009E335C" w:rsidRDefault="006669C1" w:rsidP="008641F9">
      <w:pPr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 </w:t>
      </w:r>
      <w:r w:rsidRPr="009E335C">
        <w:rPr>
          <w:rFonts w:ascii="Times New Roman" w:hAnsi="Times New Roman" w:cs="Times New Roman"/>
          <w:sz w:val="28"/>
          <w:szCs w:val="28"/>
          <w:lang w:eastAsia="ru-RU"/>
        </w:rPr>
        <w:t>С водой ребенку проще общаться «на равных», легче представить ее своим другом, т. к. каждый ребенок любит развлечения связанные с водой.</w:t>
      </w:r>
    </w:p>
    <w:p w:rsidR="006669C1" w:rsidRPr="003A7A2C" w:rsidRDefault="006669C1" w:rsidP="008641F9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A7A2C">
        <w:rPr>
          <w:b/>
          <w:bCs/>
          <w:i/>
          <w:iCs/>
          <w:color w:val="000000"/>
          <w:sz w:val="28"/>
          <w:szCs w:val="28"/>
        </w:rPr>
        <w:t>Предмет исследования: </w:t>
      </w:r>
      <w:r w:rsidRPr="00726E07">
        <w:rPr>
          <w:color w:val="000000"/>
          <w:sz w:val="28"/>
          <w:szCs w:val="28"/>
        </w:rPr>
        <w:t>свойства</w:t>
      </w:r>
      <w:r>
        <w:rPr>
          <w:color w:val="000000"/>
          <w:sz w:val="28"/>
          <w:szCs w:val="28"/>
        </w:rPr>
        <w:t xml:space="preserve">  </w:t>
      </w:r>
      <w:r w:rsidRPr="003A7A2C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>оды, круговорот воды в природе</w:t>
      </w:r>
      <w:r w:rsidRPr="003A7A2C">
        <w:rPr>
          <w:color w:val="000000"/>
          <w:sz w:val="28"/>
          <w:szCs w:val="28"/>
        </w:rPr>
        <w:t>.</w:t>
      </w:r>
    </w:p>
    <w:p w:rsidR="006669C1" w:rsidRPr="003A7A2C" w:rsidRDefault="006669C1" w:rsidP="008641F9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A7A2C">
        <w:rPr>
          <w:b/>
          <w:bCs/>
          <w:i/>
          <w:iCs/>
          <w:color w:val="000000"/>
          <w:sz w:val="28"/>
          <w:szCs w:val="28"/>
        </w:rPr>
        <w:t>Методы исследования:</w:t>
      </w:r>
    </w:p>
    <w:p w:rsidR="006669C1" w:rsidRPr="003A7A2C" w:rsidRDefault="006669C1" w:rsidP="008641F9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</w:t>
      </w:r>
      <w:r w:rsidRPr="003A7A2C">
        <w:rPr>
          <w:color w:val="000000"/>
          <w:sz w:val="28"/>
          <w:szCs w:val="28"/>
        </w:rPr>
        <w:t>. Чтение литературы (энциклопедии, художественной).</w:t>
      </w:r>
    </w:p>
    <w:p w:rsidR="006669C1" w:rsidRPr="003A7A2C" w:rsidRDefault="006669C1" w:rsidP="008641F9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Pr="003A7A2C">
        <w:rPr>
          <w:color w:val="000000"/>
          <w:sz w:val="28"/>
          <w:szCs w:val="28"/>
        </w:rPr>
        <w:t>.Просмотр видеоматериалов (передачи, документальные фильмы, мультфильмы).</w:t>
      </w:r>
    </w:p>
    <w:p w:rsidR="006669C1" w:rsidRPr="003A7A2C" w:rsidRDefault="006669C1" w:rsidP="008641F9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A7A2C">
        <w:rPr>
          <w:color w:val="000000"/>
          <w:sz w:val="28"/>
          <w:szCs w:val="28"/>
        </w:rPr>
        <w:t>4. Поиск материалов в Интернете.</w:t>
      </w:r>
    </w:p>
    <w:p w:rsidR="006669C1" w:rsidRPr="003A7A2C" w:rsidRDefault="006669C1" w:rsidP="008641F9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A7A2C">
        <w:rPr>
          <w:color w:val="000000"/>
          <w:sz w:val="28"/>
          <w:szCs w:val="28"/>
        </w:rPr>
        <w:t>5. Проведение опытов.</w:t>
      </w:r>
    </w:p>
    <w:p w:rsidR="006669C1" w:rsidRPr="009E335C" w:rsidRDefault="006669C1" w:rsidP="008641F9">
      <w:pPr>
        <w:spacing w:after="15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E335C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Предполагаемый результат:</w:t>
      </w:r>
    </w:p>
    <w:p w:rsidR="006669C1" w:rsidRPr="009E335C" w:rsidRDefault="006669C1" w:rsidP="008641F9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1. Воспитанники </w:t>
      </w:r>
      <w:r w:rsidRPr="009E335C">
        <w:rPr>
          <w:rFonts w:ascii="Times New Roman" w:hAnsi="Times New Roman" w:cs="Times New Roman"/>
          <w:sz w:val="28"/>
          <w:szCs w:val="28"/>
          <w:lang w:eastAsia="ru-RU"/>
        </w:rPr>
        <w:t>будут иметь достаточное представление о свойствах воды и ее значении в жизни всего живого и человека, научатся бережному отношению к воде.</w:t>
      </w:r>
    </w:p>
    <w:p w:rsidR="006669C1" w:rsidRPr="009E335C" w:rsidRDefault="006669C1" w:rsidP="008641F9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2. </w:t>
      </w:r>
      <w:r w:rsidRPr="009E335C">
        <w:rPr>
          <w:rFonts w:ascii="Times New Roman" w:hAnsi="Times New Roman" w:cs="Times New Roman"/>
          <w:sz w:val="28"/>
          <w:szCs w:val="28"/>
          <w:lang w:eastAsia="ru-RU"/>
        </w:rPr>
        <w:t>У детей появятся новые умения и навыки при проведении экспериментов и опытов с водой, закрепятся навыки взаимодействия друг с другом в п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роцессе совместной деятельности, </w:t>
      </w:r>
      <w:r w:rsidRPr="009E335C">
        <w:rPr>
          <w:rFonts w:ascii="Times New Roman" w:hAnsi="Times New Roman" w:cs="Times New Roman"/>
          <w:sz w:val="28"/>
          <w:szCs w:val="28"/>
          <w:lang w:eastAsia="ru-RU"/>
        </w:rPr>
        <w:t>разовьется познавательный интерес, инициативность, самостоятельность, творческие способности.</w:t>
      </w:r>
    </w:p>
    <w:p w:rsidR="006669C1" w:rsidRPr="009E335C" w:rsidRDefault="006669C1" w:rsidP="008641F9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3. </w:t>
      </w:r>
      <w:r w:rsidRPr="009E335C">
        <w:rPr>
          <w:rFonts w:ascii="Times New Roman" w:hAnsi="Times New Roman" w:cs="Times New Roman"/>
          <w:sz w:val="28"/>
          <w:szCs w:val="28"/>
          <w:lang w:eastAsia="ru-RU"/>
        </w:rPr>
        <w:t>Активизируется и обогатиться речь, дети научатся вступать в активное взаимодействие со взрослыми и другими детьми в процессе общения, при проведении опытов и экспериментов.</w:t>
      </w:r>
    </w:p>
    <w:p w:rsidR="006669C1" w:rsidRPr="009E335C" w:rsidRDefault="006669C1" w:rsidP="008641F9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4.</w:t>
      </w:r>
      <w:r w:rsidRPr="009E335C">
        <w:rPr>
          <w:rFonts w:ascii="Times New Roman" w:hAnsi="Times New Roman" w:cs="Times New Roman"/>
          <w:sz w:val="28"/>
          <w:szCs w:val="28"/>
          <w:lang w:eastAsia="ru-RU"/>
        </w:rPr>
        <w:t>Обогатиться и пополниться новым оборудованием и пособиями развивающая предметно-пространственная среда группы.</w:t>
      </w:r>
    </w:p>
    <w:p w:rsidR="006669C1" w:rsidRDefault="006669C1" w:rsidP="008641F9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6669C1" w:rsidRPr="003A7A2C" w:rsidRDefault="006669C1" w:rsidP="008641F9">
      <w:pPr>
        <w:pStyle w:val="NormalWeb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3A7A2C">
        <w:rPr>
          <w:b/>
          <w:bCs/>
          <w:color w:val="000000"/>
          <w:sz w:val="28"/>
          <w:szCs w:val="28"/>
        </w:rPr>
        <w:t>Описание работы</w:t>
      </w:r>
    </w:p>
    <w:p w:rsidR="006669C1" w:rsidRPr="003A7A2C" w:rsidRDefault="006669C1" w:rsidP="008641F9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Недолго думая,  мы принялись за работу</w:t>
      </w:r>
      <w:r w:rsidRPr="003A7A2C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В</w:t>
      </w:r>
      <w:r w:rsidRPr="003A7A2C">
        <w:rPr>
          <w:color w:val="000000"/>
          <w:sz w:val="28"/>
          <w:szCs w:val="28"/>
        </w:rPr>
        <w:t xml:space="preserve">месте с </w:t>
      </w:r>
      <w:r>
        <w:rPr>
          <w:color w:val="000000"/>
          <w:sz w:val="28"/>
          <w:szCs w:val="28"/>
        </w:rPr>
        <w:t xml:space="preserve"> детьми  </w:t>
      </w:r>
      <w:r w:rsidRPr="003A7A2C">
        <w:rPr>
          <w:color w:val="000000"/>
          <w:sz w:val="28"/>
          <w:szCs w:val="28"/>
        </w:rPr>
        <w:t>мы много читали, смотрели передачи и фильмы о в</w:t>
      </w:r>
      <w:r>
        <w:rPr>
          <w:color w:val="000000"/>
          <w:sz w:val="28"/>
          <w:szCs w:val="28"/>
        </w:rPr>
        <w:t>од</w:t>
      </w:r>
      <w:r w:rsidRPr="003A7A2C">
        <w:rPr>
          <w:color w:val="000000"/>
          <w:sz w:val="28"/>
          <w:szCs w:val="28"/>
        </w:rPr>
        <w:t xml:space="preserve">е, искали </w:t>
      </w:r>
      <w:r>
        <w:rPr>
          <w:color w:val="000000"/>
          <w:sz w:val="28"/>
          <w:szCs w:val="28"/>
        </w:rPr>
        <w:t xml:space="preserve">информацию в Интернете, </w:t>
      </w:r>
      <w:r w:rsidRPr="003A7A2C">
        <w:rPr>
          <w:color w:val="000000"/>
          <w:sz w:val="28"/>
          <w:szCs w:val="28"/>
        </w:rPr>
        <w:t>пригот</w:t>
      </w:r>
      <w:r>
        <w:rPr>
          <w:color w:val="000000"/>
          <w:sz w:val="28"/>
          <w:szCs w:val="28"/>
        </w:rPr>
        <w:t xml:space="preserve">овили необходимое оборудование и приступили </w:t>
      </w:r>
      <w:r w:rsidRPr="003A7A2C">
        <w:rPr>
          <w:color w:val="000000"/>
          <w:sz w:val="28"/>
          <w:szCs w:val="28"/>
        </w:rPr>
        <w:t xml:space="preserve"> к исследованиям, соблюдая </w:t>
      </w:r>
      <w:r>
        <w:rPr>
          <w:color w:val="000000"/>
          <w:sz w:val="28"/>
          <w:szCs w:val="28"/>
        </w:rPr>
        <w:t xml:space="preserve"> при этом </w:t>
      </w:r>
      <w:r w:rsidRPr="003A7A2C">
        <w:rPr>
          <w:color w:val="000000"/>
          <w:sz w:val="28"/>
          <w:szCs w:val="28"/>
        </w:rPr>
        <w:t>технику безопасности.</w:t>
      </w:r>
    </w:p>
    <w:p w:rsidR="006669C1" w:rsidRDefault="006669C1" w:rsidP="008641F9">
      <w:pPr>
        <w:pStyle w:val="NormalWeb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 xml:space="preserve">Я проводила </w:t>
      </w:r>
      <w:r w:rsidRPr="00BA76CA">
        <w:rPr>
          <w:sz w:val="28"/>
          <w:szCs w:val="28"/>
        </w:rPr>
        <w:t>беседы</w:t>
      </w:r>
      <w:r w:rsidRPr="009E335C">
        <w:rPr>
          <w:i/>
          <w:iCs/>
          <w:sz w:val="28"/>
          <w:szCs w:val="28"/>
        </w:rPr>
        <w:t> </w:t>
      </w:r>
      <w:r w:rsidRPr="009E335C">
        <w:rPr>
          <w:sz w:val="28"/>
          <w:szCs w:val="28"/>
        </w:rPr>
        <w:t>«Вода – источник жизни», «Какие источники воды ты знаешь?», «Что было бы, если бы на земле исчезла вода?», «Почему нельзя загрязнять водоемы?»</w:t>
      </w:r>
      <w:r>
        <w:rPr>
          <w:sz w:val="28"/>
          <w:szCs w:val="28"/>
        </w:rPr>
        <w:t xml:space="preserve">  </w:t>
      </w:r>
      <w:r w:rsidRPr="003D47A7">
        <w:rPr>
          <w:color w:val="000000"/>
          <w:sz w:val="28"/>
          <w:szCs w:val="28"/>
        </w:rPr>
        <w:t>«Какие свойства воды ты знаешь?», «Зачем человеку вода?». «Что растет в воде?</w:t>
      </w:r>
      <w:r>
        <w:rPr>
          <w:color w:val="000000"/>
          <w:sz w:val="28"/>
          <w:szCs w:val="28"/>
        </w:rPr>
        <w:t>»</w:t>
      </w:r>
    </w:p>
    <w:p w:rsidR="006669C1" w:rsidRDefault="006669C1" w:rsidP="008641F9">
      <w:pPr>
        <w:spacing w:after="15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6E539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Опыты и эксперименты</w:t>
      </w:r>
    </w:p>
    <w:p w:rsidR="006669C1" w:rsidRPr="006E5393" w:rsidRDefault="006669C1" w:rsidP="008641F9">
      <w:pPr>
        <w:spacing w:after="15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669C1" w:rsidRPr="00C85892" w:rsidRDefault="006669C1" w:rsidP="008641F9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85892">
        <w:rPr>
          <w:rFonts w:ascii="Times New Roman" w:hAnsi="Times New Roman" w:cs="Times New Roman"/>
          <w:b/>
          <w:bCs/>
          <w:sz w:val="28"/>
          <w:szCs w:val="28"/>
        </w:rPr>
        <w:t xml:space="preserve">Опыт 1.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«</w:t>
      </w:r>
      <w:r w:rsidRPr="00C85892">
        <w:rPr>
          <w:rFonts w:ascii="Times New Roman" w:hAnsi="Times New Roman" w:cs="Times New Roman"/>
          <w:b/>
          <w:bCs/>
          <w:sz w:val="28"/>
          <w:szCs w:val="28"/>
        </w:rPr>
        <w:t>Какой формы вода?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C8589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6669C1" w:rsidRPr="00C85892" w:rsidRDefault="006669C1" w:rsidP="008641F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5892">
        <w:rPr>
          <w:rFonts w:ascii="Times New Roman" w:hAnsi="Times New Roman" w:cs="Times New Roman"/>
          <w:sz w:val="28"/>
          <w:szCs w:val="28"/>
        </w:rPr>
        <w:t>На столе</w:t>
      </w:r>
      <w:r>
        <w:rPr>
          <w:rFonts w:ascii="Times New Roman" w:hAnsi="Times New Roman" w:cs="Times New Roman"/>
          <w:sz w:val="28"/>
          <w:szCs w:val="28"/>
        </w:rPr>
        <w:t xml:space="preserve"> широкий графин и узкий сосуд</w:t>
      </w:r>
      <w:r w:rsidRPr="00C8589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Спрашиваю</w:t>
      </w:r>
      <w:r w:rsidRPr="00C85892">
        <w:rPr>
          <w:rFonts w:ascii="Times New Roman" w:hAnsi="Times New Roman" w:cs="Times New Roman"/>
          <w:sz w:val="28"/>
          <w:szCs w:val="28"/>
        </w:rPr>
        <w:t>, какой формы эти предметы (ответы детей). А имеет ли форму вода?</w:t>
      </w:r>
      <w:r>
        <w:rPr>
          <w:rFonts w:ascii="Times New Roman" w:hAnsi="Times New Roman" w:cs="Times New Roman"/>
          <w:sz w:val="28"/>
          <w:szCs w:val="28"/>
        </w:rPr>
        <w:t xml:space="preserve"> Для этого возьмем узкий сосуд  и наполним его</w:t>
      </w:r>
      <w:r w:rsidRPr="00C85892">
        <w:rPr>
          <w:rFonts w:ascii="Times New Roman" w:hAnsi="Times New Roman" w:cs="Times New Roman"/>
          <w:sz w:val="28"/>
          <w:szCs w:val="28"/>
        </w:rPr>
        <w:t xml:space="preserve"> водой. Перельем эту воду в широкую баночку. Форма, которую принимает вода, все время изменяется.</w:t>
      </w:r>
    </w:p>
    <w:p w:rsidR="006669C1" w:rsidRPr="00C85892" w:rsidRDefault="006669C1" w:rsidP="008641F9">
      <w:pPr>
        <w:pStyle w:val="dlg"/>
        <w:spacing w:before="0" w:beforeAutospacing="0" w:after="0" w:afterAutospacing="0"/>
        <w:ind w:right="180"/>
        <w:rPr>
          <w:sz w:val="28"/>
          <w:szCs w:val="28"/>
        </w:rPr>
      </w:pPr>
      <w:r w:rsidRPr="00C85892">
        <w:rPr>
          <w:b/>
          <w:bCs/>
          <w:sz w:val="28"/>
          <w:szCs w:val="28"/>
        </w:rPr>
        <w:t>Вывод</w:t>
      </w:r>
      <w:r w:rsidRPr="00C85892">
        <w:rPr>
          <w:sz w:val="28"/>
          <w:szCs w:val="28"/>
        </w:rPr>
        <w:t xml:space="preserve">: вода не имеет формы и принимает форму того сосуда, в котором находится. </w:t>
      </w:r>
    </w:p>
    <w:p w:rsidR="006669C1" w:rsidRPr="00C36A19" w:rsidRDefault="006669C1" w:rsidP="008641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6A19">
        <w:rPr>
          <w:rFonts w:ascii="Times New Roman" w:hAnsi="Times New Roman" w:cs="Times New Roman"/>
          <w:i/>
          <w:iCs/>
          <w:color w:val="000000"/>
          <w:sz w:val="28"/>
          <w:szCs w:val="28"/>
        </w:rPr>
        <w:t> </w:t>
      </w:r>
      <w:r w:rsidRPr="00C36A19">
        <w:rPr>
          <w:rFonts w:ascii="Times New Roman" w:hAnsi="Times New Roman" w:cs="Times New Roman"/>
          <w:color w:val="000000"/>
          <w:sz w:val="28"/>
          <w:szCs w:val="28"/>
        </w:rPr>
        <w:t xml:space="preserve">Мы  подтвердили  гипотезу о том, </w:t>
      </w:r>
      <w:r w:rsidRPr="00C36A19">
        <w:rPr>
          <w:rFonts w:ascii="Times New Roman" w:hAnsi="Times New Roman" w:cs="Times New Roman"/>
          <w:sz w:val="28"/>
          <w:szCs w:val="28"/>
        </w:rPr>
        <w:t xml:space="preserve">вода не имеет формы, </w:t>
      </w:r>
      <w:r>
        <w:rPr>
          <w:rFonts w:ascii="Times New Roman" w:hAnsi="Times New Roman" w:cs="Times New Roman"/>
          <w:sz w:val="28"/>
          <w:szCs w:val="28"/>
        </w:rPr>
        <w:t xml:space="preserve">но  </w:t>
      </w:r>
      <w:r w:rsidRPr="00C36A19">
        <w:rPr>
          <w:rFonts w:ascii="Times New Roman" w:hAnsi="Times New Roman" w:cs="Times New Roman"/>
          <w:sz w:val="28"/>
          <w:szCs w:val="28"/>
        </w:rPr>
        <w:t>она принимает форму того сосуда, в которой находится;</w:t>
      </w:r>
    </w:p>
    <w:p w:rsidR="006669C1" w:rsidRPr="00C36A19" w:rsidRDefault="006669C1" w:rsidP="008641F9">
      <w:pPr>
        <w:spacing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36A1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Опыт 2. «Имеет ли вода вес?»</w:t>
      </w:r>
    </w:p>
    <w:p w:rsidR="006669C1" w:rsidRPr="00C36A19" w:rsidRDefault="006669C1" w:rsidP="008641F9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C36A19">
        <w:rPr>
          <w:rFonts w:ascii="Times New Roman" w:hAnsi="Times New Roman" w:cs="Times New Roman"/>
          <w:sz w:val="28"/>
          <w:szCs w:val="28"/>
          <w:lang w:eastAsia="ru-RU"/>
        </w:rPr>
        <w:t>Воспитатель: Ребята, попробуйте поднять стакан с водой, а потом – пустой.</w:t>
      </w:r>
    </w:p>
    <w:p w:rsidR="006669C1" w:rsidRPr="00C36A19" w:rsidRDefault="006669C1" w:rsidP="008641F9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C36A19">
        <w:rPr>
          <w:rFonts w:ascii="Times New Roman" w:hAnsi="Times New Roman" w:cs="Times New Roman"/>
          <w:sz w:val="28"/>
          <w:szCs w:val="28"/>
          <w:lang w:eastAsia="ru-RU"/>
        </w:rPr>
        <w:t>Воспитатель: Какой стакан легче, а какой тяжелее?</w:t>
      </w:r>
    </w:p>
    <w:p w:rsidR="006669C1" w:rsidRPr="00C36A19" w:rsidRDefault="006669C1" w:rsidP="008641F9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C36A19">
        <w:rPr>
          <w:rFonts w:ascii="Times New Roman" w:hAnsi="Times New Roman" w:cs="Times New Roman"/>
          <w:sz w:val="28"/>
          <w:szCs w:val="28"/>
          <w:lang w:eastAsia="ru-RU"/>
        </w:rPr>
        <w:t>Дети: Пустой стакан легче, а с водой тяжелее.</w:t>
      </w:r>
    </w:p>
    <w:p w:rsidR="006669C1" w:rsidRPr="00C36A19" w:rsidRDefault="006669C1" w:rsidP="008641F9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C36A19">
        <w:rPr>
          <w:rFonts w:ascii="Times New Roman" w:hAnsi="Times New Roman" w:cs="Times New Roman"/>
          <w:sz w:val="28"/>
          <w:szCs w:val="28"/>
          <w:lang w:eastAsia="ru-RU"/>
        </w:rPr>
        <w:t>Воспитатель: Правильно, значит, вода имеет вес?</w:t>
      </w:r>
    </w:p>
    <w:p w:rsidR="006669C1" w:rsidRPr="00C85892" w:rsidRDefault="006669C1" w:rsidP="008641F9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C36A19">
        <w:rPr>
          <w:rFonts w:ascii="Times New Roman" w:hAnsi="Times New Roman" w:cs="Times New Roman"/>
          <w:sz w:val="28"/>
          <w:szCs w:val="28"/>
          <w:lang w:eastAsia="ru-RU"/>
        </w:rPr>
        <w:t>Дети:</w:t>
      </w:r>
      <w:r w:rsidRPr="00C85892">
        <w:rPr>
          <w:rFonts w:ascii="Times New Roman" w:hAnsi="Times New Roman" w:cs="Times New Roman"/>
          <w:sz w:val="28"/>
          <w:szCs w:val="28"/>
          <w:lang w:eastAsia="ru-RU"/>
        </w:rPr>
        <w:t> Да.</w:t>
      </w:r>
    </w:p>
    <w:p w:rsidR="006669C1" w:rsidRDefault="006669C1" w:rsidP="008641F9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A7A2C">
        <w:rPr>
          <w:color w:val="000000"/>
          <w:sz w:val="28"/>
          <w:szCs w:val="28"/>
        </w:rPr>
        <w:t xml:space="preserve">Гипотеза о том, что </w:t>
      </w:r>
      <w:r>
        <w:rPr>
          <w:color w:val="000000"/>
          <w:sz w:val="28"/>
          <w:szCs w:val="28"/>
        </w:rPr>
        <w:t xml:space="preserve">вода имеет  вес - </w:t>
      </w:r>
      <w:r w:rsidRPr="003A7A2C">
        <w:rPr>
          <w:color w:val="000000"/>
          <w:sz w:val="28"/>
          <w:szCs w:val="28"/>
        </w:rPr>
        <w:t xml:space="preserve">подтвердилась. </w:t>
      </w:r>
    </w:p>
    <w:p w:rsidR="006669C1" w:rsidRPr="00C85892" w:rsidRDefault="006669C1" w:rsidP="008641F9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36A1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Опыт 3. </w:t>
      </w:r>
      <w:r w:rsidRPr="00C85892">
        <w:rPr>
          <w:rFonts w:ascii="Times New Roman" w:hAnsi="Times New Roman" w:cs="Times New Roman"/>
          <w:b/>
          <w:bCs/>
          <w:sz w:val="28"/>
          <w:szCs w:val="28"/>
        </w:rPr>
        <w:t xml:space="preserve">Какого цвета вода? </w:t>
      </w:r>
    </w:p>
    <w:p w:rsidR="006669C1" w:rsidRPr="00C85892" w:rsidRDefault="006669C1" w:rsidP="008641F9">
      <w:pPr>
        <w:spacing w:before="150" w:after="15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C85892">
        <w:rPr>
          <w:rFonts w:ascii="Times New Roman" w:hAnsi="Times New Roman" w:cs="Times New Roman"/>
          <w:sz w:val="28"/>
          <w:szCs w:val="28"/>
          <w:lang w:eastAsia="ru-RU"/>
        </w:rPr>
        <w:t>На подносе стоят одноразовые стаканы с водой, рядом закрытая коробочка, в которой находятся мелкие резиновые игрушки водные обитатели. Все накрыто салфеткой.</w:t>
      </w:r>
    </w:p>
    <w:p w:rsidR="006669C1" w:rsidRPr="00EC4D5C" w:rsidRDefault="006669C1" w:rsidP="008641F9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C4D5C">
        <w:rPr>
          <w:rFonts w:ascii="Times New Roman" w:hAnsi="Times New Roman" w:cs="Times New Roman"/>
          <w:sz w:val="28"/>
          <w:szCs w:val="28"/>
          <w:lang w:eastAsia="ru-RU"/>
        </w:rPr>
        <w:t>Воспитатель: Ребята  сейчас мы откроем коробочку и посмотрим, что в ней лежит.</w:t>
      </w:r>
    </w:p>
    <w:p w:rsidR="006669C1" w:rsidRPr="00EC4D5C" w:rsidRDefault="006669C1" w:rsidP="008641F9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C4D5C">
        <w:rPr>
          <w:rFonts w:ascii="Times New Roman" w:hAnsi="Times New Roman" w:cs="Times New Roman"/>
          <w:sz w:val="28"/>
          <w:szCs w:val="28"/>
          <w:lang w:eastAsia="ru-RU"/>
        </w:rPr>
        <w:t>Воспитатель: Что вы видите?</w:t>
      </w:r>
    </w:p>
    <w:p w:rsidR="006669C1" w:rsidRPr="00EC4D5C" w:rsidRDefault="006669C1" w:rsidP="008641F9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C4D5C">
        <w:rPr>
          <w:rFonts w:ascii="Times New Roman" w:hAnsi="Times New Roman" w:cs="Times New Roman"/>
          <w:sz w:val="28"/>
          <w:szCs w:val="28"/>
          <w:lang w:eastAsia="ru-RU"/>
        </w:rPr>
        <w:t>Дети: черепаху, рыбку, осьминога, морскую звезду.</w:t>
      </w:r>
    </w:p>
    <w:p w:rsidR="006669C1" w:rsidRPr="00EC4D5C" w:rsidRDefault="006669C1" w:rsidP="008641F9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C4D5C">
        <w:rPr>
          <w:rFonts w:ascii="Times New Roman" w:hAnsi="Times New Roman" w:cs="Times New Roman"/>
          <w:sz w:val="28"/>
          <w:szCs w:val="28"/>
          <w:lang w:eastAsia="ru-RU"/>
        </w:rPr>
        <w:t>Воспитатель: А, где они должны жить?</w:t>
      </w:r>
    </w:p>
    <w:p w:rsidR="006669C1" w:rsidRPr="00EC4D5C" w:rsidRDefault="006669C1" w:rsidP="008641F9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C4D5C">
        <w:rPr>
          <w:rFonts w:ascii="Times New Roman" w:hAnsi="Times New Roman" w:cs="Times New Roman"/>
          <w:sz w:val="28"/>
          <w:szCs w:val="28"/>
          <w:lang w:eastAsia="ru-RU"/>
        </w:rPr>
        <w:t>Дети: В воде.</w:t>
      </w:r>
    </w:p>
    <w:p w:rsidR="006669C1" w:rsidRPr="00EC4D5C" w:rsidRDefault="006669C1" w:rsidP="008641F9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C4D5C">
        <w:rPr>
          <w:rFonts w:ascii="Times New Roman" w:hAnsi="Times New Roman" w:cs="Times New Roman"/>
          <w:sz w:val="28"/>
          <w:szCs w:val="28"/>
          <w:lang w:eastAsia="ru-RU"/>
        </w:rPr>
        <w:t>Воспитатель: Правильно, в воде. Поселим в  емкость с водой этих морских обитателей.</w:t>
      </w:r>
    </w:p>
    <w:p w:rsidR="006669C1" w:rsidRPr="00EC4D5C" w:rsidRDefault="006669C1" w:rsidP="008641F9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C4D5C">
        <w:rPr>
          <w:rFonts w:ascii="Times New Roman" w:hAnsi="Times New Roman" w:cs="Times New Roman"/>
          <w:sz w:val="28"/>
          <w:szCs w:val="28"/>
          <w:lang w:eastAsia="ru-RU"/>
        </w:rPr>
        <w:t>Воспитатель: Ребят</w:t>
      </w:r>
      <w:r>
        <w:rPr>
          <w:rFonts w:ascii="Times New Roman" w:hAnsi="Times New Roman" w:cs="Times New Roman"/>
          <w:sz w:val="28"/>
          <w:szCs w:val="28"/>
          <w:lang w:eastAsia="ru-RU"/>
        </w:rPr>
        <w:t>а, а, если посмотреть в емкость</w:t>
      </w:r>
      <w:r w:rsidRPr="00EC4D5C">
        <w:rPr>
          <w:rFonts w:ascii="Times New Roman" w:hAnsi="Times New Roman" w:cs="Times New Roman"/>
          <w:sz w:val="28"/>
          <w:szCs w:val="28"/>
          <w:lang w:eastAsia="ru-RU"/>
        </w:rPr>
        <w:t>, мы увидим этих водных обитателей?</w:t>
      </w:r>
    </w:p>
    <w:p w:rsidR="006669C1" w:rsidRPr="00EC4D5C" w:rsidRDefault="006669C1" w:rsidP="008641F9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C4D5C">
        <w:rPr>
          <w:rFonts w:ascii="Times New Roman" w:hAnsi="Times New Roman" w:cs="Times New Roman"/>
          <w:sz w:val="28"/>
          <w:szCs w:val="28"/>
          <w:lang w:eastAsia="ru-RU"/>
        </w:rPr>
        <w:t>Дети: Да.</w:t>
      </w:r>
    </w:p>
    <w:p w:rsidR="006669C1" w:rsidRPr="00C85892" w:rsidRDefault="006669C1" w:rsidP="008641F9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C4D5C">
        <w:rPr>
          <w:rFonts w:ascii="Times New Roman" w:hAnsi="Times New Roman" w:cs="Times New Roman"/>
          <w:sz w:val="28"/>
          <w:szCs w:val="28"/>
          <w:lang w:eastAsia="ru-RU"/>
        </w:rPr>
        <w:t>Воспитатель</w:t>
      </w:r>
      <w:r w:rsidRPr="006E5393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Pr="00C85892">
        <w:rPr>
          <w:rFonts w:ascii="Times New Roman" w:hAnsi="Times New Roman" w:cs="Times New Roman"/>
          <w:sz w:val="28"/>
          <w:szCs w:val="28"/>
          <w:lang w:eastAsia="ru-RU"/>
        </w:rPr>
        <w:t> Значит вода, какая?</w:t>
      </w:r>
    </w:p>
    <w:p w:rsidR="006669C1" w:rsidRPr="00EC4D5C" w:rsidRDefault="006669C1" w:rsidP="008641F9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C4D5C">
        <w:rPr>
          <w:rFonts w:ascii="Times New Roman" w:hAnsi="Times New Roman" w:cs="Times New Roman"/>
          <w:sz w:val="28"/>
          <w:szCs w:val="28"/>
          <w:lang w:eastAsia="ru-RU"/>
        </w:rPr>
        <w:t>Дети: Прозрачная</w:t>
      </w:r>
    </w:p>
    <w:p w:rsidR="006669C1" w:rsidRPr="00C85892" w:rsidRDefault="006669C1" w:rsidP="008641F9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C4D5C">
        <w:rPr>
          <w:rFonts w:ascii="Times New Roman" w:hAnsi="Times New Roman" w:cs="Times New Roman"/>
          <w:sz w:val="28"/>
          <w:szCs w:val="28"/>
          <w:lang w:eastAsia="ru-RU"/>
        </w:rPr>
        <w:t>Воспитатель:</w:t>
      </w:r>
      <w:r w:rsidRPr="00C85892">
        <w:rPr>
          <w:rFonts w:ascii="Times New Roman" w:hAnsi="Times New Roman" w:cs="Times New Roman"/>
          <w:sz w:val="28"/>
          <w:szCs w:val="28"/>
          <w:lang w:eastAsia="ru-RU"/>
        </w:rPr>
        <w:t> Правильно. А теперь, отгадаем следующий секрет.</w:t>
      </w:r>
    </w:p>
    <w:p w:rsidR="006669C1" w:rsidRPr="00C85892" w:rsidRDefault="006669C1" w:rsidP="008641F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5892">
        <w:rPr>
          <w:rFonts w:ascii="Times New Roman" w:hAnsi="Times New Roman" w:cs="Times New Roman"/>
          <w:sz w:val="28"/>
          <w:szCs w:val="28"/>
        </w:rPr>
        <w:t xml:space="preserve"> Возьмем два стакана – один с водой, а другой с молоком. Возьмем ложку и поставим ее в </w:t>
      </w:r>
      <w:r>
        <w:rPr>
          <w:rFonts w:ascii="Times New Roman" w:hAnsi="Times New Roman" w:cs="Times New Roman"/>
          <w:sz w:val="28"/>
          <w:szCs w:val="28"/>
        </w:rPr>
        <w:t>стакан с водой. Нам видно ложку</w:t>
      </w:r>
      <w:r w:rsidRPr="00C85892">
        <w:rPr>
          <w:rFonts w:ascii="Times New Roman" w:hAnsi="Times New Roman" w:cs="Times New Roman"/>
          <w:sz w:val="28"/>
          <w:szCs w:val="28"/>
        </w:rPr>
        <w:t>? (ответы детей). А теперь поставим ложку в  стакан с молоком. Что мы обнаружили?</w:t>
      </w:r>
    </w:p>
    <w:p w:rsidR="006669C1" w:rsidRPr="00C85892" w:rsidRDefault="006669C1" w:rsidP="008641F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5892">
        <w:rPr>
          <w:rFonts w:ascii="Times New Roman" w:hAnsi="Times New Roman" w:cs="Times New Roman"/>
          <w:b/>
          <w:bCs/>
          <w:sz w:val="28"/>
          <w:szCs w:val="28"/>
        </w:rPr>
        <w:t>Вывод</w:t>
      </w:r>
      <w:r w:rsidRPr="00C85892">
        <w:rPr>
          <w:rFonts w:ascii="Times New Roman" w:hAnsi="Times New Roman" w:cs="Times New Roman"/>
          <w:sz w:val="28"/>
          <w:szCs w:val="28"/>
        </w:rPr>
        <w:t>: сквозь воду ложка видна, а через молоко – нет. Значит вода прозрачная жидкость. Прозрачную воду можно сделать непрозрачной. Для этого намочим кисточку и окунем ее в краску. Добавляем краску понемногу, наблюдая, как изменяется пр</w:t>
      </w:r>
      <w:r>
        <w:rPr>
          <w:rFonts w:ascii="Times New Roman" w:hAnsi="Times New Roman" w:cs="Times New Roman"/>
          <w:sz w:val="28"/>
          <w:szCs w:val="28"/>
        </w:rPr>
        <w:t>озрачность воды. Смотрим теперь</w:t>
      </w:r>
      <w:r w:rsidRPr="00C85892">
        <w:rPr>
          <w:rFonts w:ascii="Times New Roman" w:hAnsi="Times New Roman" w:cs="Times New Roman"/>
          <w:sz w:val="28"/>
          <w:szCs w:val="28"/>
        </w:rPr>
        <w:t>, видна ли ложка?</w:t>
      </w:r>
    </w:p>
    <w:p w:rsidR="006669C1" w:rsidRPr="00C85892" w:rsidRDefault="006669C1" w:rsidP="008641F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5892">
        <w:rPr>
          <w:rFonts w:ascii="Times New Roman" w:hAnsi="Times New Roman" w:cs="Times New Roman"/>
          <w:sz w:val="28"/>
          <w:szCs w:val="28"/>
        </w:rPr>
        <w:t xml:space="preserve">Итак, делаем вывод, что вода прозрачная жидкость. </w:t>
      </w:r>
    </w:p>
    <w:p w:rsidR="006669C1" w:rsidRPr="00EC4D5C" w:rsidRDefault="006669C1" w:rsidP="008641F9">
      <w:pPr>
        <w:pStyle w:val="NormalWeb"/>
        <w:spacing w:before="75" w:beforeAutospacing="0" w:after="75" w:afterAutospacing="0"/>
        <w:rPr>
          <w:b/>
          <w:bCs/>
          <w:sz w:val="28"/>
          <w:szCs w:val="28"/>
        </w:rPr>
      </w:pPr>
      <w:r w:rsidRPr="00C85892">
        <w:rPr>
          <w:b/>
          <w:bCs/>
          <w:sz w:val="28"/>
          <w:szCs w:val="28"/>
        </w:rPr>
        <w:t xml:space="preserve">Опыт 4. «Вода – растворитель и </w:t>
      </w:r>
      <w:r w:rsidRPr="00EC4D5C">
        <w:rPr>
          <w:b/>
          <w:bCs/>
          <w:sz w:val="28"/>
          <w:szCs w:val="28"/>
        </w:rPr>
        <w:t>может принимать любой вкус»</w:t>
      </w:r>
    </w:p>
    <w:p w:rsidR="006669C1" w:rsidRPr="00EC4D5C" w:rsidRDefault="006669C1" w:rsidP="008641F9">
      <w:pPr>
        <w:pStyle w:val="dlg"/>
        <w:spacing w:before="0" w:beforeAutospacing="0" w:after="0" w:afterAutospacing="0"/>
        <w:ind w:right="180"/>
        <w:rPr>
          <w:sz w:val="28"/>
          <w:szCs w:val="28"/>
        </w:rPr>
      </w:pPr>
      <w:r w:rsidRPr="00EC4D5C">
        <w:rPr>
          <w:sz w:val="28"/>
          <w:szCs w:val="28"/>
        </w:rPr>
        <w:t>Давайте проведём с вами небольшой опыт. Положите в стаканчик с водой вещество, которое находится у вас на столе. Размешайте. Что стало с водой? Поменяла она свой цвет? А теперь попробуйте воду. Какая она стала на вкус?</w:t>
      </w:r>
      <w:r w:rsidRPr="00EC4D5C">
        <w:rPr>
          <w:rStyle w:val="apple-converted-space"/>
          <w:sz w:val="28"/>
          <w:szCs w:val="28"/>
        </w:rPr>
        <w:t> </w:t>
      </w:r>
      <w:r w:rsidRPr="00EC4D5C">
        <w:rPr>
          <w:i/>
          <w:iCs/>
          <w:sz w:val="28"/>
          <w:szCs w:val="28"/>
        </w:rPr>
        <w:t>(ответы детей)</w:t>
      </w:r>
      <w:r w:rsidRPr="00EC4D5C">
        <w:rPr>
          <w:rStyle w:val="apple-converted-space"/>
          <w:sz w:val="28"/>
          <w:szCs w:val="28"/>
        </w:rPr>
        <w:t> </w:t>
      </w:r>
      <w:r w:rsidRPr="00EC4D5C">
        <w:rPr>
          <w:sz w:val="28"/>
          <w:szCs w:val="28"/>
        </w:rPr>
        <w:t>Как вы думаете, что вы добавили в воду?</w:t>
      </w:r>
      <w:r w:rsidRPr="00EC4D5C">
        <w:rPr>
          <w:rStyle w:val="apple-converted-space"/>
          <w:sz w:val="28"/>
          <w:szCs w:val="28"/>
        </w:rPr>
        <w:t> </w:t>
      </w:r>
      <w:r w:rsidRPr="00EC4D5C">
        <w:rPr>
          <w:i/>
          <w:iCs/>
          <w:sz w:val="28"/>
          <w:szCs w:val="28"/>
        </w:rPr>
        <w:t>(Ответы детей)</w:t>
      </w:r>
    </w:p>
    <w:p w:rsidR="006669C1" w:rsidRPr="00C85892" w:rsidRDefault="006669C1" w:rsidP="008641F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5892">
        <w:rPr>
          <w:rFonts w:ascii="Times New Roman" w:hAnsi="Times New Roman" w:cs="Times New Roman"/>
          <w:sz w:val="28"/>
          <w:szCs w:val="28"/>
        </w:rPr>
        <w:t>А есть ли у воды вкус? Дети пробуют воду и высказывают свое мнение. Затем предложить одному ребенку размешать в воде сахар, другому – соль, третьему – аскорбиновую кислоту. После растворения веществ, предложить попробовать снова воду на вкус. Что изменилось? У воды появился вкус. Вода стала сладкая, соленая, кислая.</w:t>
      </w:r>
    </w:p>
    <w:p w:rsidR="006669C1" w:rsidRDefault="006669C1" w:rsidP="008641F9">
      <w:pPr>
        <w:pStyle w:val="NormalWeb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C85892">
        <w:rPr>
          <w:b/>
          <w:bCs/>
          <w:sz w:val="28"/>
          <w:szCs w:val="28"/>
        </w:rPr>
        <w:t>Вывод</w:t>
      </w:r>
      <w:r>
        <w:rPr>
          <w:sz w:val="28"/>
          <w:szCs w:val="28"/>
        </w:rPr>
        <w:t>: своего вкуса у воды нет, но она принимает вкус растворенного в ней вещества.</w:t>
      </w:r>
    </w:p>
    <w:p w:rsidR="006669C1" w:rsidRPr="006E5393" w:rsidRDefault="006669C1" w:rsidP="008641F9">
      <w:pPr>
        <w:pStyle w:val="NormalWeb"/>
        <w:spacing w:before="75" w:beforeAutospacing="0" w:after="75" w:afterAutospacing="0"/>
        <w:rPr>
          <w:b/>
          <w:bCs/>
          <w:sz w:val="28"/>
          <w:szCs w:val="28"/>
        </w:rPr>
      </w:pPr>
      <w:r w:rsidRPr="006E5393">
        <w:rPr>
          <w:b/>
          <w:bCs/>
          <w:sz w:val="28"/>
          <w:szCs w:val="28"/>
        </w:rPr>
        <w:t>Опыт 5.</w:t>
      </w:r>
      <w:r w:rsidRPr="006E5393">
        <w:rPr>
          <w:rStyle w:val="apple-converted-space"/>
          <w:b/>
          <w:bCs/>
          <w:sz w:val="28"/>
          <w:szCs w:val="28"/>
        </w:rPr>
        <w:t> </w:t>
      </w:r>
      <w:r w:rsidRPr="006E5393">
        <w:rPr>
          <w:b/>
          <w:bCs/>
          <w:sz w:val="28"/>
          <w:szCs w:val="28"/>
        </w:rPr>
        <w:t>«Вода может изменить свой цвет»</w:t>
      </w:r>
    </w:p>
    <w:p w:rsidR="006669C1" w:rsidRPr="00C85892" w:rsidRDefault="006669C1" w:rsidP="008641F9">
      <w:pPr>
        <w:pStyle w:val="NormalWeb"/>
        <w:spacing w:before="75" w:beforeAutospacing="0" w:after="75" w:afterAutospacing="0"/>
        <w:rPr>
          <w:sz w:val="28"/>
          <w:szCs w:val="28"/>
        </w:rPr>
      </w:pPr>
      <w:r w:rsidRPr="00C85892">
        <w:rPr>
          <w:sz w:val="28"/>
          <w:szCs w:val="28"/>
        </w:rPr>
        <w:t>На столе у воспитателя 2 стакана с водой, зелёнка, марганцовка.</w:t>
      </w:r>
    </w:p>
    <w:p w:rsidR="006669C1" w:rsidRPr="00C85892" w:rsidRDefault="006669C1" w:rsidP="008641F9">
      <w:pPr>
        <w:pStyle w:val="dlg"/>
        <w:spacing w:before="0" w:beforeAutospacing="0" w:after="0" w:afterAutospacing="0"/>
        <w:ind w:right="180"/>
        <w:rPr>
          <w:sz w:val="28"/>
          <w:szCs w:val="28"/>
        </w:rPr>
      </w:pPr>
      <w:r>
        <w:rPr>
          <w:sz w:val="28"/>
          <w:szCs w:val="28"/>
        </w:rPr>
        <w:t>- Я</w:t>
      </w:r>
      <w:r w:rsidRPr="00C85892">
        <w:rPr>
          <w:sz w:val="28"/>
          <w:szCs w:val="28"/>
        </w:rPr>
        <w:t xml:space="preserve"> сейчас в воду добавлю волшебный кристаллик</w:t>
      </w:r>
      <w:r w:rsidRPr="00C85892">
        <w:rPr>
          <w:rStyle w:val="apple-converted-space"/>
          <w:sz w:val="28"/>
          <w:szCs w:val="28"/>
        </w:rPr>
        <w:t> </w:t>
      </w:r>
      <w:r w:rsidRPr="00C85892">
        <w:rPr>
          <w:i/>
          <w:iCs/>
          <w:sz w:val="28"/>
          <w:szCs w:val="28"/>
        </w:rPr>
        <w:t>(марганцовку)</w:t>
      </w:r>
      <w:r w:rsidRPr="00C85892">
        <w:rPr>
          <w:rStyle w:val="apple-converted-space"/>
          <w:sz w:val="28"/>
          <w:szCs w:val="28"/>
        </w:rPr>
        <w:t> </w:t>
      </w:r>
      <w:r w:rsidRPr="00C85892">
        <w:rPr>
          <w:sz w:val="28"/>
          <w:szCs w:val="28"/>
        </w:rPr>
        <w:t>и мы посмотрим, что произойдет с водой. Изменила вода свой цвет? А теперь вы возьмите ватную палочку и помешайте ею в стаканчике с водой. Какая стала вода у вас в стаканчиках?</w:t>
      </w:r>
    </w:p>
    <w:p w:rsidR="006669C1" w:rsidRPr="00C85892" w:rsidRDefault="006669C1" w:rsidP="008641F9">
      <w:pPr>
        <w:pStyle w:val="NormalWeb"/>
        <w:spacing w:before="75" w:beforeAutospacing="0" w:after="75" w:afterAutospacing="0"/>
        <w:rPr>
          <w:sz w:val="28"/>
          <w:szCs w:val="28"/>
        </w:rPr>
      </w:pPr>
      <w:r w:rsidRPr="00760CB3">
        <w:rPr>
          <w:b/>
          <w:bCs/>
          <w:sz w:val="28"/>
          <w:szCs w:val="28"/>
        </w:rPr>
        <w:t>Вывод:</w:t>
      </w:r>
      <w:r w:rsidRPr="008641F9">
        <w:rPr>
          <w:sz w:val="28"/>
          <w:szCs w:val="28"/>
        </w:rPr>
        <w:t xml:space="preserve"> вода может менять цвет в зависимости от того,  что в неё добавили.</w:t>
      </w:r>
    </w:p>
    <w:p w:rsidR="006669C1" w:rsidRPr="00C85892" w:rsidRDefault="006669C1" w:rsidP="008641F9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Опыт 6. Обращаем  внимание  </w:t>
      </w:r>
      <w:r w:rsidRPr="00C85892">
        <w:rPr>
          <w:rFonts w:ascii="Times New Roman" w:hAnsi="Times New Roman" w:cs="Times New Roman"/>
          <w:b/>
          <w:bCs/>
          <w:sz w:val="28"/>
          <w:szCs w:val="28"/>
        </w:rPr>
        <w:t xml:space="preserve">на стакан, где растворяли муку. </w:t>
      </w:r>
    </w:p>
    <w:p w:rsidR="006669C1" w:rsidRPr="00C85892" w:rsidRDefault="006669C1" w:rsidP="008641F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увидели, что м</w:t>
      </w:r>
      <w:r w:rsidRPr="00C85892">
        <w:rPr>
          <w:rFonts w:ascii="Times New Roman" w:hAnsi="Times New Roman" w:cs="Times New Roman"/>
          <w:sz w:val="28"/>
          <w:szCs w:val="28"/>
        </w:rPr>
        <w:t>ука не растворилась полностью, а осадок опустился на дно стакана.</w:t>
      </w:r>
    </w:p>
    <w:p w:rsidR="006669C1" w:rsidRPr="00C85892" w:rsidRDefault="006669C1" w:rsidP="008641F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5892">
        <w:rPr>
          <w:rFonts w:ascii="Times New Roman" w:hAnsi="Times New Roman" w:cs="Times New Roman"/>
          <w:b/>
          <w:bCs/>
          <w:sz w:val="28"/>
          <w:szCs w:val="28"/>
        </w:rPr>
        <w:t>Вывод</w:t>
      </w:r>
      <w:r w:rsidRPr="00C85892">
        <w:rPr>
          <w:rFonts w:ascii="Times New Roman" w:hAnsi="Times New Roman" w:cs="Times New Roman"/>
          <w:sz w:val="28"/>
          <w:szCs w:val="28"/>
        </w:rPr>
        <w:t>: не все вещества могут растворяться в воде.</w:t>
      </w:r>
    </w:p>
    <w:p w:rsidR="006669C1" w:rsidRPr="00C85892" w:rsidRDefault="006669C1" w:rsidP="008641F9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Опыт 7</w:t>
      </w:r>
      <w:r w:rsidRPr="00C85892">
        <w:rPr>
          <w:rFonts w:ascii="Times New Roman" w:hAnsi="Times New Roman" w:cs="Times New Roman"/>
          <w:b/>
          <w:bCs/>
          <w:sz w:val="28"/>
          <w:szCs w:val="28"/>
        </w:rPr>
        <w:t>. Вода не имеет собственного запаха.</w:t>
      </w:r>
    </w:p>
    <w:p w:rsidR="006669C1" w:rsidRPr="00C85892" w:rsidRDefault="006669C1" w:rsidP="008641F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5892">
        <w:rPr>
          <w:rFonts w:ascii="Times New Roman" w:hAnsi="Times New Roman" w:cs="Times New Roman"/>
          <w:sz w:val="28"/>
          <w:szCs w:val="28"/>
        </w:rPr>
        <w:t>Предложить детям определить, есть ли у воды запах.  (Ответы детей)</w:t>
      </w:r>
    </w:p>
    <w:p w:rsidR="006669C1" w:rsidRPr="00C85892" w:rsidRDefault="006669C1" w:rsidP="008641F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5892">
        <w:rPr>
          <w:rFonts w:ascii="Times New Roman" w:hAnsi="Times New Roman" w:cs="Times New Roman"/>
          <w:sz w:val="28"/>
          <w:szCs w:val="28"/>
        </w:rPr>
        <w:t>Затем предложить размешать в воде мятные капли. И снова предложить понюхать воду. У воды появился запах.</w:t>
      </w:r>
    </w:p>
    <w:p w:rsidR="006669C1" w:rsidRDefault="006669C1" w:rsidP="008641F9">
      <w:pPr>
        <w:pStyle w:val="NormalWeb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C85892">
        <w:rPr>
          <w:b/>
          <w:bCs/>
          <w:sz w:val="28"/>
          <w:szCs w:val="28"/>
        </w:rPr>
        <w:t>Вывод</w:t>
      </w:r>
      <w:r w:rsidRPr="00C85892">
        <w:rPr>
          <w:sz w:val="28"/>
          <w:szCs w:val="28"/>
        </w:rPr>
        <w:t>: растворяясь в воде различные вещества, меняют у воды: цвет, вкус, запах.</w:t>
      </w:r>
    </w:p>
    <w:p w:rsidR="006669C1" w:rsidRPr="006E5393" w:rsidRDefault="006669C1" w:rsidP="008641F9">
      <w:pPr>
        <w:spacing w:after="15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6E5393">
        <w:rPr>
          <w:rFonts w:ascii="Times New Roman" w:hAnsi="Times New Roman" w:cs="Times New Roman"/>
          <w:b/>
          <w:bCs/>
          <w:sz w:val="28"/>
          <w:szCs w:val="28"/>
        </w:rPr>
        <w:t xml:space="preserve">Опыт </w:t>
      </w:r>
      <w:r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Pr="006E5393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E539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«Окрашиваем и замораживаем воду»</w:t>
      </w:r>
    </w:p>
    <w:p w:rsidR="006669C1" w:rsidRPr="006E5393" w:rsidRDefault="006669C1" w:rsidP="008641F9">
      <w:pPr>
        <w:spacing w:after="15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E5393">
        <w:rPr>
          <w:rFonts w:ascii="Times New Roman" w:hAnsi="Times New Roman" w:cs="Times New Roman"/>
          <w:sz w:val="28"/>
          <w:szCs w:val="28"/>
          <w:lang w:eastAsia="ru-RU"/>
        </w:rPr>
        <w:t>Мы  окрасили  воду, разлили  ее в формочки и вынесли  на улицу.</w:t>
      </w:r>
    </w:p>
    <w:p w:rsidR="006669C1" w:rsidRPr="006E5393" w:rsidRDefault="006669C1" w:rsidP="008641F9">
      <w:pPr>
        <w:spacing w:after="15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E5393">
        <w:rPr>
          <w:rFonts w:ascii="Times New Roman" w:hAnsi="Times New Roman" w:cs="Times New Roman"/>
          <w:sz w:val="28"/>
          <w:szCs w:val="28"/>
          <w:lang w:eastAsia="ru-RU"/>
        </w:rPr>
        <w:t>Делаем   вывод, что вода, растворяя некоторые вещества, приобретает их</w:t>
      </w:r>
    </w:p>
    <w:p w:rsidR="006669C1" w:rsidRPr="00C85892" w:rsidRDefault="006669C1" w:rsidP="00760CB3">
      <w:pPr>
        <w:spacing w:after="15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E5393">
        <w:rPr>
          <w:rFonts w:ascii="Times New Roman" w:hAnsi="Times New Roman" w:cs="Times New Roman"/>
          <w:sz w:val="28"/>
          <w:szCs w:val="28"/>
          <w:lang w:eastAsia="ru-RU"/>
        </w:rPr>
        <w:t>цвет; при низких температурах превращается в твердое вещество – лед.</w:t>
      </w:r>
    </w:p>
    <w:p w:rsidR="006669C1" w:rsidRPr="003A7A2C" w:rsidRDefault="006669C1" w:rsidP="008641F9">
      <w:pPr>
        <w:pStyle w:val="NormalWeb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3A7A2C">
        <w:rPr>
          <w:b/>
          <w:bCs/>
          <w:color w:val="000000"/>
          <w:sz w:val="28"/>
          <w:szCs w:val="28"/>
        </w:rPr>
        <w:t>Выводы</w:t>
      </w:r>
    </w:p>
    <w:p w:rsidR="006669C1" w:rsidRPr="003A7A2C" w:rsidRDefault="006669C1" w:rsidP="008641F9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результате нашей  работы мы  выяснили</w:t>
      </w:r>
      <w:r w:rsidRPr="003A7A2C">
        <w:rPr>
          <w:color w:val="000000"/>
          <w:sz w:val="28"/>
          <w:szCs w:val="28"/>
        </w:rPr>
        <w:t xml:space="preserve">, что </w:t>
      </w:r>
      <w:r>
        <w:rPr>
          <w:color w:val="000000"/>
          <w:sz w:val="28"/>
          <w:szCs w:val="28"/>
        </w:rPr>
        <w:t xml:space="preserve">вода   </w:t>
      </w:r>
      <w:r w:rsidRPr="003A7A2C">
        <w:rPr>
          <w:color w:val="000000"/>
          <w:sz w:val="28"/>
          <w:szCs w:val="28"/>
        </w:rPr>
        <w:t>имеет определенные свойства:</w:t>
      </w:r>
    </w:p>
    <w:p w:rsidR="006669C1" w:rsidRPr="00C85892" w:rsidRDefault="006669C1" w:rsidP="008641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5892">
        <w:rPr>
          <w:rFonts w:ascii="Times New Roman" w:hAnsi="Times New Roman" w:cs="Times New Roman"/>
          <w:sz w:val="28"/>
          <w:szCs w:val="28"/>
        </w:rPr>
        <w:t>- вода не имеет формы, она принимает форму того сосуда, в которой находится;</w:t>
      </w:r>
    </w:p>
    <w:p w:rsidR="006669C1" w:rsidRPr="00C85892" w:rsidRDefault="006669C1" w:rsidP="008641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5892">
        <w:rPr>
          <w:rFonts w:ascii="Times New Roman" w:hAnsi="Times New Roman" w:cs="Times New Roman"/>
          <w:sz w:val="28"/>
          <w:szCs w:val="28"/>
        </w:rPr>
        <w:t>- вода прозрачная;</w:t>
      </w:r>
    </w:p>
    <w:p w:rsidR="006669C1" w:rsidRPr="00C85892" w:rsidRDefault="006669C1" w:rsidP="008641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5892">
        <w:rPr>
          <w:rFonts w:ascii="Times New Roman" w:hAnsi="Times New Roman" w:cs="Times New Roman"/>
          <w:sz w:val="28"/>
          <w:szCs w:val="28"/>
        </w:rPr>
        <w:t>- вода текучая, жидкая;</w:t>
      </w:r>
    </w:p>
    <w:p w:rsidR="006669C1" w:rsidRPr="00C85892" w:rsidRDefault="006669C1" w:rsidP="008641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5892">
        <w:rPr>
          <w:rFonts w:ascii="Times New Roman" w:hAnsi="Times New Roman" w:cs="Times New Roman"/>
          <w:sz w:val="28"/>
          <w:szCs w:val="28"/>
        </w:rPr>
        <w:t>- вода бесцветная, но может иметь цвет, если в нее добавить краску;</w:t>
      </w:r>
    </w:p>
    <w:p w:rsidR="006669C1" w:rsidRPr="00C85892" w:rsidRDefault="006669C1" w:rsidP="008641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5892">
        <w:rPr>
          <w:rFonts w:ascii="Times New Roman" w:hAnsi="Times New Roman" w:cs="Times New Roman"/>
          <w:sz w:val="28"/>
          <w:szCs w:val="28"/>
        </w:rPr>
        <w:t>- вода не имеет запаха, но может иметь запах, если добавить в нее ароматизатор;</w:t>
      </w:r>
    </w:p>
    <w:p w:rsidR="006669C1" w:rsidRPr="00C85892" w:rsidRDefault="006669C1" w:rsidP="008641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5892">
        <w:rPr>
          <w:rFonts w:ascii="Times New Roman" w:hAnsi="Times New Roman" w:cs="Times New Roman"/>
          <w:sz w:val="28"/>
          <w:szCs w:val="28"/>
        </w:rPr>
        <w:t>- вода не имеет вкуса, но если добавить в нее сок лимона, она становится кислой, добавить сахар – сладкой, соль – соленой.</w:t>
      </w:r>
    </w:p>
    <w:p w:rsidR="006669C1" w:rsidRPr="003A7A2C" w:rsidRDefault="006669C1" w:rsidP="008641F9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Также  мы  доказали</w:t>
      </w:r>
      <w:r w:rsidRPr="003A7A2C">
        <w:rPr>
          <w:color w:val="000000"/>
          <w:sz w:val="28"/>
          <w:szCs w:val="28"/>
        </w:rPr>
        <w:t xml:space="preserve"> необходимость </w:t>
      </w:r>
      <w:r>
        <w:rPr>
          <w:color w:val="000000"/>
          <w:sz w:val="28"/>
          <w:szCs w:val="28"/>
        </w:rPr>
        <w:t xml:space="preserve">воды  </w:t>
      </w:r>
      <w:r w:rsidRPr="003A7A2C">
        <w:rPr>
          <w:color w:val="000000"/>
          <w:sz w:val="28"/>
          <w:szCs w:val="28"/>
        </w:rPr>
        <w:t xml:space="preserve">для человека, узнала как люди могут использовать </w:t>
      </w:r>
      <w:r>
        <w:rPr>
          <w:color w:val="000000"/>
          <w:sz w:val="28"/>
          <w:szCs w:val="28"/>
        </w:rPr>
        <w:t xml:space="preserve">воду  в своей жизни, познакомили </w:t>
      </w:r>
      <w:r w:rsidRPr="003A7A2C">
        <w:rPr>
          <w:color w:val="000000"/>
          <w:sz w:val="28"/>
          <w:szCs w:val="28"/>
        </w:rPr>
        <w:t xml:space="preserve"> других детей со своими исследованиями.</w:t>
      </w:r>
    </w:p>
    <w:p w:rsidR="006669C1" w:rsidRPr="003A7A2C" w:rsidRDefault="006669C1" w:rsidP="008641F9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Вода </w:t>
      </w:r>
      <w:r w:rsidRPr="003A7A2C">
        <w:rPr>
          <w:color w:val="000000"/>
          <w:sz w:val="28"/>
          <w:szCs w:val="28"/>
        </w:rPr>
        <w:t>– действительно удивительное чудо нашей планеты. Он</w:t>
      </w:r>
      <w:r>
        <w:rPr>
          <w:color w:val="000000"/>
          <w:sz w:val="28"/>
          <w:szCs w:val="28"/>
        </w:rPr>
        <w:t>а</w:t>
      </w:r>
      <w:r w:rsidRPr="003A7A2C">
        <w:rPr>
          <w:color w:val="000000"/>
          <w:sz w:val="28"/>
          <w:szCs w:val="28"/>
        </w:rPr>
        <w:t xml:space="preserve"> занимает </w:t>
      </w:r>
      <w:r>
        <w:rPr>
          <w:color w:val="000000"/>
          <w:sz w:val="28"/>
          <w:szCs w:val="28"/>
        </w:rPr>
        <w:t>большую часть нашей планеты.  Без воды человеку и всему животному не выжить.</w:t>
      </w:r>
    </w:p>
    <w:p w:rsidR="006669C1" w:rsidRDefault="006669C1" w:rsidP="00760C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669C1" w:rsidRPr="003D47A7" w:rsidRDefault="006669C1" w:rsidP="00760CB3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lang w:eastAsia="ru-RU"/>
        </w:rPr>
      </w:pPr>
      <w:r w:rsidRPr="003D47A7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Список используемой литературы:</w:t>
      </w:r>
    </w:p>
    <w:p w:rsidR="006669C1" w:rsidRPr="003D47A7" w:rsidRDefault="006669C1" w:rsidP="00760CB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Pr="003D47A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Виноградова Н. Ф. «Рассказы – загадки о природе: книга для детей 5- 6 лет / Н. Ф. Виноградова. – 2-е изд. дораб. – М.: Вентана – Граф, 2012.</w:t>
      </w:r>
    </w:p>
    <w:p w:rsidR="006669C1" w:rsidRPr="003D47A7" w:rsidRDefault="006669C1" w:rsidP="00760CB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3D47A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Тугушева Г. П., Чистякова А. Е. «Экспериментальная деятельность детей среднего и старшего дошкольного возраста»: Методическое пособие. – СПб.:  ДЕТСТВО – ПРЕСС, 2011.</w:t>
      </w:r>
    </w:p>
    <w:p w:rsidR="006669C1" w:rsidRPr="003D47A7" w:rsidRDefault="006669C1" w:rsidP="00760CB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3.</w:t>
      </w:r>
      <w:r w:rsidRPr="003D47A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Дыбина О. В., Рахманова Н. П., Щетинина В.В. «Неизведанное рядом»: Опыты и эксперименты для дошкольников / Под ред. О. В. Дыбиной. – 2-е изд., испр. – М.: ТЦ Сфера, 2011.</w:t>
      </w:r>
    </w:p>
    <w:p w:rsidR="006669C1" w:rsidRPr="003D47A7" w:rsidRDefault="006669C1" w:rsidP="00760CB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4.</w:t>
      </w:r>
      <w:r w:rsidRPr="003D47A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Скорлупова О. А. «Занятия с детьми старшего дошкольного возраста по теме: «Вода». – М., ООО «Издательство Скрипторий 2003», 2005.</w:t>
      </w:r>
    </w:p>
    <w:p w:rsidR="006669C1" w:rsidRDefault="006669C1" w:rsidP="00760CB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5.</w:t>
      </w:r>
      <w:r w:rsidRPr="003D47A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Шорыгина Т. А. «Беседы о воде в природе» Методические рекомендации. – М., ТЦ Сфера, 2013.</w:t>
      </w:r>
    </w:p>
    <w:p w:rsidR="006669C1" w:rsidRPr="00760CB3" w:rsidRDefault="006669C1" w:rsidP="00760CB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eastAsia="ru-RU"/>
        </w:rPr>
      </w:pPr>
      <w:r w:rsidRPr="00C85892">
        <w:rPr>
          <w:rFonts w:ascii="Times New Roman" w:hAnsi="Times New Roman" w:cs="Times New Roman"/>
          <w:b/>
          <w:bCs/>
          <w:sz w:val="28"/>
          <w:szCs w:val="28"/>
        </w:rPr>
        <w:t xml:space="preserve">Опыт 1. Какой формы вода? </w:t>
      </w:r>
    </w:p>
    <w:p w:rsidR="006669C1" w:rsidRDefault="006669C1" w:rsidP="008641F9">
      <w:pPr>
        <w:spacing w:before="300" w:after="150" w:line="240" w:lineRule="auto"/>
        <w:outlineLvl w:val="2"/>
        <w:rPr>
          <w:rFonts w:ascii="Times New Roman" w:hAnsi="Times New Roman" w:cs="Times New Roman"/>
          <w:b/>
          <w:bCs/>
          <w:spacing w:val="-15"/>
          <w:sz w:val="28"/>
          <w:szCs w:val="28"/>
          <w:lang w:eastAsia="ru-RU"/>
        </w:rPr>
      </w:pPr>
      <w:r w:rsidRPr="00A42782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3" o:spid="_x0000_i1025" type="#_x0000_t75" style="width:508.5pt;height:297.75pt;visibility:visible">
            <v:imagedata r:id="rId5" o:title=""/>
          </v:shape>
        </w:pict>
      </w:r>
    </w:p>
    <w:p w:rsidR="006669C1" w:rsidRDefault="006669C1" w:rsidP="008641F9">
      <w:pPr>
        <w:spacing w:before="300" w:after="150" w:line="240" w:lineRule="auto"/>
        <w:outlineLvl w:val="2"/>
        <w:rPr>
          <w:rFonts w:ascii="Times New Roman" w:hAnsi="Times New Roman" w:cs="Times New Roman"/>
          <w:b/>
          <w:bCs/>
          <w:spacing w:val="-15"/>
          <w:sz w:val="28"/>
          <w:szCs w:val="28"/>
          <w:lang w:eastAsia="ru-RU"/>
        </w:rPr>
      </w:pPr>
      <w:r w:rsidRPr="00A42782">
        <w:rPr>
          <w:noProof/>
          <w:lang w:eastAsia="ru-RU"/>
        </w:rPr>
        <w:pict>
          <v:shape id="Рисунок 28" o:spid="_x0000_i1026" type="#_x0000_t75" style="width:513pt;height:363.75pt;visibility:visible">
            <v:imagedata r:id="rId6" o:title=""/>
          </v:shape>
        </w:pict>
      </w:r>
    </w:p>
    <w:p w:rsidR="006669C1" w:rsidRPr="00C85892" w:rsidRDefault="006669C1" w:rsidP="008641F9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36A1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Опыт 3. </w:t>
      </w:r>
      <w:r w:rsidRPr="00C85892">
        <w:rPr>
          <w:rFonts w:ascii="Times New Roman" w:hAnsi="Times New Roman" w:cs="Times New Roman"/>
          <w:b/>
          <w:bCs/>
          <w:sz w:val="28"/>
          <w:szCs w:val="28"/>
        </w:rPr>
        <w:t xml:space="preserve">Какого цвета вода? </w:t>
      </w:r>
    </w:p>
    <w:p w:rsidR="006669C1" w:rsidRDefault="006669C1" w:rsidP="008641F9">
      <w:pPr>
        <w:spacing w:before="300" w:after="150" w:line="240" w:lineRule="auto"/>
        <w:outlineLvl w:val="2"/>
        <w:rPr>
          <w:rFonts w:ascii="Times New Roman" w:hAnsi="Times New Roman" w:cs="Times New Roman"/>
          <w:b/>
          <w:bCs/>
          <w:spacing w:val="-15"/>
          <w:sz w:val="28"/>
          <w:szCs w:val="28"/>
          <w:lang w:eastAsia="ru-RU"/>
        </w:rPr>
      </w:pPr>
      <w:r w:rsidRPr="0094134E">
        <w:rPr>
          <w:rFonts w:ascii="Times New Roman" w:hAnsi="Times New Roman" w:cs="Times New Roman"/>
          <w:b/>
          <w:bCs/>
          <w:noProof/>
          <w:spacing w:val="-15"/>
          <w:sz w:val="28"/>
          <w:szCs w:val="28"/>
          <w:lang w:eastAsia="ru-RU"/>
        </w:rPr>
        <w:pict>
          <v:shape id="Рисунок 73" o:spid="_x0000_i1027" type="#_x0000_t75" style="width:504.75pt;height:358.5pt;visibility:visible">
            <v:imagedata r:id="rId7" o:title=""/>
          </v:shape>
        </w:pict>
      </w:r>
    </w:p>
    <w:p w:rsidR="006669C1" w:rsidRDefault="006669C1" w:rsidP="008641F9">
      <w:pPr>
        <w:spacing w:before="300" w:after="150" w:line="240" w:lineRule="auto"/>
        <w:outlineLvl w:val="2"/>
        <w:rPr>
          <w:rFonts w:ascii="Times New Roman" w:hAnsi="Times New Roman" w:cs="Times New Roman"/>
          <w:b/>
          <w:bCs/>
          <w:spacing w:val="-15"/>
          <w:sz w:val="28"/>
          <w:szCs w:val="28"/>
          <w:lang w:eastAsia="ru-RU"/>
        </w:rPr>
      </w:pPr>
      <w:r w:rsidRPr="0094134E">
        <w:rPr>
          <w:rFonts w:ascii="Times New Roman" w:hAnsi="Times New Roman" w:cs="Times New Roman"/>
          <w:b/>
          <w:bCs/>
          <w:noProof/>
          <w:spacing w:val="-15"/>
          <w:sz w:val="28"/>
          <w:szCs w:val="28"/>
          <w:lang w:eastAsia="ru-RU"/>
        </w:rPr>
        <w:pict>
          <v:shape id="Рисунок 67" o:spid="_x0000_i1028" type="#_x0000_t75" style="width:513pt;height:298.5pt;visibility:visible">
            <v:imagedata r:id="rId8" o:title=""/>
          </v:shape>
        </w:pict>
      </w:r>
    </w:p>
    <w:p w:rsidR="006669C1" w:rsidRPr="005C1A6B" w:rsidRDefault="006669C1" w:rsidP="008641F9">
      <w:pPr>
        <w:pStyle w:val="NormalWeb"/>
        <w:spacing w:before="75" w:beforeAutospacing="0" w:after="75" w:afterAutospacing="0" w:line="360" w:lineRule="auto"/>
        <w:ind w:firstLine="15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</w:t>
      </w:r>
      <w:r w:rsidRPr="00C85892">
        <w:rPr>
          <w:b/>
          <w:bCs/>
          <w:sz w:val="28"/>
          <w:szCs w:val="28"/>
        </w:rPr>
        <w:t xml:space="preserve">Опыт 4. «Вода – растворитель и </w:t>
      </w:r>
      <w:r w:rsidRPr="00EC4D5C">
        <w:rPr>
          <w:b/>
          <w:bCs/>
          <w:sz w:val="28"/>
          <w:szCs w:val="28"/>
        </w:rPr>
        <w:t>может принимать любой вкус»</w:t>
      </w:r>
    </w:p>
    <w:p w:rsidR="006669C1" w:rsidRDefault="006669C1" w:rsidP="008641F9">
      <w:pPr>
        <w:spacing w:before="300" w:after="150" w:line="240" w:lineRule="auto"/>
        <w:outlineLvl w:val="2"/>
        <w:rPr>
          <w:rFonts w:ascii="Times New Roman" w:hAnsi="Times New Roman" w:cs="Times New Roman"/>
          <w:b/>
          <w:bCs/>
          <w:spacing w:val="-15"/>
          <w:sz w:val="28"/>
          <w:szCs w:val="28"/>
          <w:lang w:eastAsia="ru-RU"/>
        </w:rPr>
      </w:pPr>
      <w:r w:rsidRPr="00A42782">
        <w:rPr>
          <w:noProof/>
          <w:lang w:eastAsia="ru-RU"/>
        </w:rPr>
        <w:pict>
          <v:shape id="Рисунок 34" o:spid="_x0000_i1029" type="#_x0000_t75" style="width:489pt;height:309.75pt;visibility:visible">
            <v:imagedata r:id="rId9" o:title=""/>
          </v:shape>
        </w:pict>
      </w:r>
    </w:p>
    <w:p w:rsidR="006669C1" w:rsidRDefault="006669C1" w:rsidP="008641F9">
      <w:pPr>
        <w:spacing w:before="300" w:after="150" w:line="240" w:lineRule="auto"/>
        <w:outlineLvl w:val="2"/>
        <w:rPr>
          <w:rFonts w:ascii="Times New Roman" w:hAnsi="Times New Roman" w:cs="Times New Roman"/>
          <w:b/>
          <w:bCs/>
          <w:spacing w:val="-15"/>
          <w:sz w:val="28"/>
          <w:szCs w:val="28"/>
          <w:lang w:eastAsia="ru-RU"/>
        </w:rPr>
      </w:pPr>
      <w:r w:rsidRPr="00A42782">
        <w:rPr>
          <w:noProof/>
          <w:lang w:eastAsia="ru-RU"/>
        </w:rPr>
        <w:pict>
          <v:shape id="Рисунок 40" o:spid="_x0000_i1030" type="#_x0000_t75" style="width:487.5pt;height:348pt;visibility:visible">
            <v:imagedata r:id="rId10" o:title=""/>
          </v:shape>
        </w:pict>
      </w:r>
    </w:p>
    <w:p w:rsidR="006669C1" w:rsidRPr="005C1A6B" w:rsidRDefault="006669C1" w:rsidP="008641F9">
      <w:pPr>
        <w:pStyle w:val="NormalWeb"/>
        <w:spacing w:before="75" w:beforeAutospacing="0" w:after="75" w:afterAutospacing="0" w:line="276" w:lineRule="auto"/>
        <w:ind w:firstLine="150"/>
        <w:rPr>
          <w:b/>
          <w:bCs/>
          <w:sz w:val="28"/>
          <w:szCs w:val="28"/>
        </w:rPr>
      </w:pPr>
      <w:r w:rsidRPr="006E5393">
        <w:rPr>
          <w:b/>
          <w:bCs/>
          <w:sz w:val="28"/>
          <w:szCs w:val="28"/>
        </w:rPr>
        <w:t>Опыт 5.</w:t>
      </w:r>
      <w:r w:rsidRPr="006E5393">
        <w:rPr>
          <w:rStyle w:val="apple-converted-space"/>
          <w:b/>
          <w:bCs/>
          <w:sz w:val="28"/>
          <w:szCs w:val="28"/>
        </w:rPr>
        <w:t> </w:t>
      </w:r>
      <w:r w:rsidRPr="006E5393">
        <w:rPr>
          <w:b/>
          <w:bCs/>
          <w:sz w:val="28"/>
          <w:szCs w:val="28"/>
        </w:rPr>
        <w:t>«Вода может изменить свой цвет»</w:t>
      </w:r>
    </w:p>
    <w:p w:rsidR="006669C1" w:rsidRDefault="006669C1" w:rsidP="008641F9">
      <w:pPr>
        <w:spacing w:before="300" w:after="150" w:line="240" w:lineRule="auto"/>
        <w:outlineLvl w:val="2"/>
        <w:rPr>
          <w:rFonts w:ascii="Times New Roman" w:hAnsi="Times New Roman" w:cs="Times New Roman"/>
          <w:b/>
          <w:bCs/>
          <w:spacing w:val="-15"/>
          <w:sz w:val="28"/>
          <w:szCs w:val="28"/>
          <w:lang w:eastAsia="ru-RU"/>
        </w:rPr>
      </w:pPr>
      <w:r w:rsidRPr="00A42782">
        <w:rPr>
          <w:noProof/>
          <w:lang w:eastAsia="ru-RU"/>
        </w:rPr>
        <w:pict>
          <v:shape id="Рисунок 52" o:spid="_x0000_i1031" type="#_x0000_t75" style="width:489pt;height:327.75pt;visibility:visible">
            <v:imagedata r:id="rId11" o:title=""/>
          </v:shape>
        </w:pict>
      </w:r>
    </w:p>
    <w:p w:rsidR="006669C1" w:rsidRDefault="006669C1" w:rsidP="00C70201">
      <w:pPr>
        <w:spacing w:before="300" w:after="150" w:line="240" w:lineRule="auto"/>
        <w:outlineLvl w:val="2"/>
        <w:rPr>
          <w:rFonts w:ascii="Times New Roman" w:hAnsi="Times New Roman" w:cs="Times New Roman"/>
          <w:b/>
          <w:bCs/>
          <w:spacing w:val="-15"/>
          <w:sz w:val="28"/>
          <w:szCs w:val="28"/>
          <w:lang w:eastAsia="ru-RU"/>
        </w:rPr>
      </w:pPr>
      <w:r w:rsidRPr="0094134E">
        <w:rPr>
          <w:rFonts w:ascii="Times New Roman" w:hAnsi="Times New Roman" w:cs="Times New Roman"/>
          <w:b/>
          <w:bCs/>
          <w:noProof/>
          <w:spacing w:val="-15"/>
          <w:sz w:val="28"/>
          <w:szCs w:val="28"/>
          <w:lang w:eastAsia="ru-RU"/>
        </w:rPr>
        <w:pict>
          <v:shape id="Рисунок 55" o:spid="_x0000_i1032" type="#_x0000_t75" style="width:481.5pt;height:337.5pt;visibility:visible">
            <v:imagedata r:id="rId12" o:title=""/>
          </v:shape>
        </w:pict>
      </w:r>
    </w:p>
    <w:p w:rsidR="006669C1" w:rsidRPr="00C70201" w:rsidRDefault="006669C1" w:rsidP="00C70201">
      <w:pPr>
        <w:spacing w:before="300" w:after="150" w:line="240" w:lineRule="auto"/>
        <w:outlineLvl w:val="2"/>
        <w:rPr>
          <w:rFonts w:ascii="Times New Roman" w:hAnsi="Times New Roman" w:cs="Times New Roman"/>
          <w:b/>
          <w:bCs/>
          <w:spacing w:val="-15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Опыт 6. Обращаем  внимание  </w:t>
      </w:r>
      <w:r w:rsidRPr="00C85892">
        <w:rPr>
          <w:rFonts w:ascii="Times New Roman" w:hAnsi="Times New Roman" w:cs="Times New Roman"/>
          <w:b/>
          <w:bCs/>
          <w:sz w:val="28"/>
          <w:szCs w:val="28"/>
        </w:rPr>
        <w:t xml:space="preserve">на стакан, где растворяли муку. </w:t>
      </w:r>
    </w:p>
    <w:p w:rsidR="006669C1" w:rsidRDefault="006669C1" w:rsidP="008641F9">
      <w:pPr>
        <w:spacing w:before="300" w:after="150" w:line="240" w:lineRule="auto"/>
        <w:outlineLvl w:val="2"/>
        <w:rPr>
          <w:rFonts w:ascii="Times New Roman" w:hAnsi="Times New Roman" w:cs="Times New Roman"/>
          <w:b/>
          <w:bCs/>
          <w:spacing w:val="-15"/>
          <w:sz w:val="28"/>
          <w:szCs w:val="28"/>
          <w:lang w:eastAsia="ru-RU"/>
        </w:rPr>
      </w:pPr>
      <w:r w:rsidRPr="00A42782">
        <w:rPr>
          <w:noProof/>
          <w:lang w:eastAsia="ru-RU"/>
        </w:rPr>
        <w:pict>
          <v:shape id="Рисунок 61" o:spid="_x0000_i1033" type="#_x0000_t75" style="width:482.25pt;height:322.5pt;visibility:visible">
            <v:imagedata r:id="rId13" o:title=""/>
          </v:shape>
        </w:pict>
      </w:r>
    </w:p>
    <w:p w:rsidR="006669C1" w:rsidRDefault="006669C1" w:rsidP="00301FD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A42782">
        <w:rPr>
          <w:noProof/>
          <w:lang w:eastAsia="ru-RU"/>
        </w:rPr>
        <w:pict>
          <v:shape id="Рисунок 64" o:spid="_x0000_i1034" type="#_x0000_t75" style="width:433.5pt;height:339.75pt;visibility:visible">
            <v:imagedata r:id="rId14" o:title=""/>
          </v:shape>
        </w:pict>
      </w:r>
    </w:p>
    <w:p w:rsidR="006669C1" w:rsidRDefault="006669C1" w:rsidP="00301FD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</w:p>
    <w:p w:rsidR="006669C1" w:rsidRDefault="006669C1" w:rsidP="00301FD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Мо</w:t>
      </w:r>
      <w:r w:rsidRPr="006225CC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я педагогическая находка</w:t>
      </w:r>
    </w:p>
    <w:p w:rsidR="006669C1" w:rsidRPr="006225CC" w:rsidRDefault="006669C1" w:rsidP="00301FD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</w:p>
    <w:p w:rsidR="006669C1" w:rsidRPr="006225CC" w:rsidRDefault="006669C1" w:rsidP="00301FD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6225CC">
        <w:rPr>
          <w:rFonts w:ascii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«Метод </w:t>
      </w:r>
      <w:r>
        <w:rPr>
          <w:rFonts w:ascii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 </w:t>
      </w:r>
      <w:r w:rsidRPr="006225CC">
        <w:rPr>
          <w:rFonts w:ascii="Times New Roman" w:hAnsi="Times New Roman" w:cs="Times New Roman"/>
          <w:b/>
          <w:bCs/>
          <w:color w:val="181818"/>
          <w:sz w:val="28"/>
          <w:szCs w:val="28"/>
          <w:lang w:eastAsia="ru-RU"/>
        </w:rPr>
        <w:t>экспериментирования,</w:t>
      </w:r>
    </w:p>
    <w:p w:rsidR="006669C1" w:rsidRPr="006225CC" w:rsidRDefault="006669C1" w:rsidP="00301FD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6225CC">
        <w:rPr>
          <w:rFonts w:ascii="Times New Roman" w:hAnsi="Times New Roman" w:cs="Times New Roman"/>
          <w:b/>
          <w:bCs/>
          <w:color w:val="181818"/>
          <w:sz w:val="28"/>
          <w:szCs w:val="28"/>
          <w:lang w:eastAsia="ru-RU"/>
        </w:rPr>
        <w:t>как средство познавательного развития дошкольников»</w:t>
      </w:r>
    </w:p>
    <w:p w:rsidR="006669C1" w:rsidRPr="006225CC" w:rsidRDefault="006669C1" w:rsidP="00301FD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6225CC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6669C1" w:rsidRPr="006225CC" w:rsidRDefault="006669C1" w:rsidP="00301FD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6225CC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Автор: </w:t>
      </w:r>
      <w:r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Гириева Асият Шамсудиновна</w:t>
      </w:r>
    </w:p>
    <w:p w:rsidR="006669C1" w:rsidRPr="006225CC" w:rsidRDefault="006669C1" w:rsidP="00301FD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6225CC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6669C1" w:rsidRPr="00301FDE" w:rsidRDefault="006669C1" w:rsidP="00301FDE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i/>
          <w:iCs/>
          <w:color w:val="181818"/>
          <w:sz w:val="28"/>
          <w:szCs w:val="28"/>
          <w:lang w:eastAsia="ru-RU"/>
        </w:rPr>
      </w:pPr>
      <w:r w:rsidRPr="00301FDE">
        <w:rPr>
          <w:rFonts w:ascii="Times New Roman" w:hAnsi="Times New Roman" w:cs="Times New Roman"/>
          <w:i/>
          <w:iCs/>
          <w:color w:val="181818"/>
          <w:sz w:val="28"/>
          <w:szCs w:val="28"/>
          <w:lang w:eastAsia="ru-RU"/>
        </w:rPr>
        <w:t>«Умейте открыть перед ребёнком в окружающем мире что-то одно,</w:t>
      </w:r>
    </w:p>
    <w:p w:rsidR="006669C1" w:rsidRPr="00301FDE" w:rsidRDefault="006669C1" w:rsidP="00301FDE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i/>
          <w:iCs/>
          <w:color w:val="181818"/>
          <w:sz w:val="28"/>
          <w:szCs w:val="28"/>
          <w:lang w:eastAsia="ru-RU"/>
        </w:rPr>
      </w:pPr>
      <w:r w:rsidRPr="00301FDE">
        <w:rPr>
          <w:rFonts w:ascii="Times New Roman" w:hAnsi="Times New Roman" w:cs="Times New Roman"/>
          <w:i/>
          <w:iCs/>
          <w:color w:val="181818"/>
          <w:sz w:val="28"/>
          <w:szCs w:val="28"/>
          <w:lang w:eastAsia="ru-RU"/>
        </w:rPr>
        <w:t>но открыть так, чтобы кусочек жизни заиграл всеми цветами радуги.</w:t>
      </w:r>
    </w:p>
    <w:p w:rsidR="006669C1" w:rsidRPr="00301FDE" w:rsidRDefault="006669C1" w:rsidP="00301FDE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i/>
          <w:iCs/>
          <w:color w:val="181818"/>
          <w:sz w:val="28"/>
          <w:szCs w:val="28"/>
          <w:lang w:eastAsia="ru-RU"/>
        </w:rPr>
      </w:pPr>
      <w:r w:rsidRPr="00301FDE">
        <w:rPr>
          <w:rFonts w:ascii="Times New Roman" w:hAnsi="Times New Roman" w:cs="Times New Roman"/>
          <w:i/>
          <w:iCs/>
          <w:color w:val="181818"/>
          <w:sz w:val="28"/>
          <w:szCs w:val="28"/>
          <w:lang w:eastAsia="ru-RU"/>
        </w:rPr>
        <w:t>Оставляйте всегда что-то недосказанное,</w:t>
      </w:r>
    </w:p>
    <w:p w:rsidR="006669C1" w:rsidRPr="00301FDE" w:rsidRDefault="006669C1" w:rsidP="00301FDE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i/>
          <w:iCs/>
          <w:color w:val="181818"/>
          <w:sz w:val="28"/>
          <w:szCs w:val="28"/>
          <w:lang w:eastAsia="ru-RU"/>
        </w:rPr>
      </w:pPr>
      <w:r w:rsidRPr="00301FDE">
        <w:rPr>
          <w:rFonts w:ascii="Times New Roman" w:hAnsi="Times New Roman" w:cs="Times New Roman"/>
          <w:i/>
          <w:iCs/>
          <w:color w:val="181818"/>
          <w:sz w:val="28"/>
          <w:szCs w:val="28"/>
          <w:lang w:eastAsia="ru-RU"/>
        </w:rPr>
        <w:t>чтобы ребёнку захотелось ещё</w:t>
      </w:r>
    </w:p>
    <w:p w:rsidR="006669C1" w:rsidRPr="00301FDE" w:rsidRDefault="006669C1" w:rsidP="00301FDE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i/>
          <w:iCs/>
          <w:color w:val="181818"/>
          <w:sz w:val="28"/>
          <w:szCs w:val="28"/>
          <w:lang w:eastAsia="ru-RU"/>
        </w:rPr>
      </w:pPr>
      <w:r w:rsidRPr="00301FDE">
        <w:rPr>
          <w:rFonts w:ascii="Times New Roman" w:hAnsi="Times New Roman" w:cs="Times New Roman"/>
          <w:i/>
          <w:iCs/>
          <w:color w:val="181818"/>
          <w:sz w:val="28"/>
          <w:szCs w:val="28"/>
          <w:lang w:eastAsia="ru-RU"/>
        </w:rPr>
        <w:t>и ещё раз возвратиться к тому, что он узнал».</w:t>
      </w:r>
    </w:p>
    <w:p w:rsidR="006669C1" w:rsidRPr="00301FDE" w:rsidRDefault="006669C1" w:rsidP="00301FDE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i/>
          <w:iCs/>
          <w:color w:val="181818"/>
          <w:sz w:val="24"/>
          <w:szCs w:val="24"/>
          <w:lang w:eastAsia="ru-RU"/>
        </w:rPr>
      </w:pPr>
      <w:r w:rsidRPr="00301FDE">
        <w:rPr>
          <w:rFonts w:ascii="Times New Roman" w:hAnsi="Times New Roman" w:cs="Times New Roman"/>
          <w:i/>
          <w:iCs/>
          <w:color w:val="181818"/>
          <w:sz w:val="24"/>
          <w:szCs w:val="24"/>
          <w:lang w:eastAsia="ru-RU"/>
        </w:rPr>
        <w:t>Сухомлинский В.А.</w:t>
      </w:r>
    </w:p>
    <w:p w:rsidR="006669C1" w:rsidRPr="00301FDE" w:rsidRDefault="006669C1" w:rsidP="00301FDE">
      <w:pPr>
        <w:shd w:val="clear" w:color="auto" w:fill="FFFFFF"/>
        <w:spacing w:after="0" w:line="315" w:lineRule="atLeast"/>
        <w:rPr>
          <w:rFonts w:ascii="Times New Roman" w:hAnsi="Times New Roman" w:cs="Times New Roman"/>
          <w:i/>
          <w:iCs/>
          <w:color w:val="181818"/>
          <w:sz w:val="24"/>
          <w:szCs w:val="24"/>
          <w:lang w:eastAsia="ru-RU"/>
        </w:rPr>
      </w:pPr>
      <w:r w:rsidRPr="00301FDE">
        <w:rPr>
          <w:rFonts w:ascii="Times New Roman" w:hAnsi="Times New Roman" w:cs="Times New Roman"/>
          <w:i/>
          <w:iCs/>
          <w:color w:val="181818"/>
          <w:sz w:val="24"/>
          <w:szCs w:val="24"/>
          <w:lang w:eastAsia="ru-RU"/>
        </w:rPr>
        <w:t> </w:t>
      </w:r>
    </w:p>
    <w:p w:rsidR="006669C1" w:rsidRPr="00301FDE" w:rsidRDefault="006669C1" w:rsidP="00301FD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301FDE">
        <w:rPr>
          <w:rFonts w:ascii="Times New Roman" w:hAnsi="Times New Roman" w:cs="Times New Roman"/>
          <w:color w:val="222222"/>
          <w:sz w:val="28"/>
          <w:szCs w:val="28"/>
        </w:rPr>
        <w:t xml:space="preserve">Добрый день, уважаемые коллеги, сегодня я хочу поделиться с вами моей педагогической находкой на тему  </w:t>
      </w:r>
      <w:r w:rsidRPr="00301FDE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«Метод   экспериментирования,</w:t>
      </w:r>
      <w:r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301FDE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как средство познавательного развития дошкольников»</w:t>
      </w:r>
      <w:r w:rsidRPr="00301FDE">
        <w:rPr>
          <w:rFonts w:ascii="Times New Roman" w:hAnsi="Times New Roman" w:cs="Times New Roman"/>
          <w:sz w:val="28"/>
          <w:szCs w:val="28"/>
        </w:rPr>
        <w:t>.</w:t>
      </w:r>
    </w:p>
    <w:p w:rsidR="006669C1" w:rsidRPr="006225CC" w:rsidRDefault="006669C1" w:rsidP="00D76D59">
      <w:pPr>
        <w:shd w:val="clear" w:color="auto" w:fill="FFFFFF"/>
        <w:spacing w:after="15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6225CC">
        <w:rPr>
          <w:rFonts w:ascii="Times New Roman" w:hAnsi="Times New Roman" w:cs="Times New Roman"/>
          <w:color w:val="222222"/>
          <w:sz w:val="28"/>
          <w:szCs w:val="28"/>
        </w:rPr>
        <w:t xml:space="preserve">С самого рождения ребенок является первооткрывателем, исследователем того мира, который его окружает. А особенно ребенок-дошкольник. </w:t>
      </w:r>
      <w:r w:rsidRPr="006225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свете есть тысячи профессий, все они нужные и интересные. Но каждый человек должен выбрать ту, которая бы радовала его и приносила удовольствие. Выбор профессии – очень важный шаг в жизни каждого человека.</w:t>
      </w:r>
    </w:p>
    <w:p w:rsidR="006669C1" w:rsidRPr="006225CC" w:rsidRDefault="006669C1" w:rsidP="006225CC">
      <w:pPr>
        <w:shd w:val="clear" w:color="auto" w:fill="FFFFFF"/>
        <w:spacing w:after="15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6225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Я Воспитатель. Моя профессия немыслима без постоянного творческого поиска и саморазвития. Мой путь в педагогике – это постоянный поиск, это счастливые находки и желание поделиться педагогическим опытом с другими. Поэтому большое внимание уделяю изучению инновационных технологий, нетрадиционных форм работы и современных методов обучения и воспитания. </w:t>
      </w:r>
    </w:p>
    <w:p w:rsidR="006669C1" w:rsidRPr="006225CC" w:rsidRDefault="006669C1" w:rsidP="005142A5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6225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Практика работы с дошкольниками показывает, что дети очень любят исследовать. Это объясняется тем, что им присуще наглядно–действенное и наглядно – образное мышление, а экспериментирование, как никакой метод, соответствует этим возрастным особенностям.</w:t>
      </w:r>
    </w:p>
    <w:p w:rsidR="006669C1" w:rsidRPr="006225CC" w:rsidRDefault="006669C1" w:rsidP="00301FDE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6225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дошколь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ном возрасте ребёнок с интересом </w:t>
      </w:r>
      <w:r w:rsidRPr="006225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исследует окружающий мир. Исследовательская деятельность детей в настоящее время выступает одной из наиболее эффективных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форм по изучению малой родины, </w:t>
      </w:r>
      <w:r w:rsidRPr="006225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экологических проблем в конкретной местности и других сфер. Исследовательская деятельность способствуют расширению кругозора ребенка, а также повышению его интеллекта, поскольку получение более глубоких знаний может вызывать интерес и желание решать проблемы, исследованием которых занимается ребенок. Характерной особенностью данного возрастного периода выступают познавательные интересы, которые проявляются во внимательном рассматривании, самостоятельном поиске интересующей информации и стремлении узнать у взрослого, где, кто живет и что как растет. Детям все любопытно, их волнует тысяча вопросов.</w:t>
      </w:r>
    </w:p>
    <w:p w:rsidR="006669C1" w:rsidRPr="006225CC" w:rsidRDefault="006669C1" w:rsidP="00301FDE">
      <w:pPr>
        <w:pStyle w:val="NormalWeb"/>
        <w:spacing w:before="0" w:beforeAutospacing="0" w:after="150" w:afterAutospacing="0"/>
        <w:jc w:val="both"/>
        <w:textAlignment w:val="baseline"/>
        <w:rPr>
          <w:color w:val="222222"/>
          <w:sz w:val="28"/>
          <w:szCs w:val="28"/>
        </w:rPr>
      </w:pPr>
      <w:r w:rsidRPr="006225CC">
        <w:rPr>
          <w:color w:val="222222"/>
          <w:sz w:val="28"/>
          <w:szCs w:val="28"/>
        </w:rPr>
        <w:t>Для развития творческой и исследовательской активности, а так же для познавательной мотивации в группе, совместно с детьми был оборудован уголок экспериментирования. В нем были собраны приборы помощники, природный материал, разные виды бумаги, и другие предметы</w:t>
      </w:r>
    </w:p>
    <w:p w:rsidR="006669C1" w:rsidRPr="006225CC" w:rsidRDefault="006669C1" w:rsidP="00301FDE">
      <w:pPr>
        <w:pStyle w:val="NormalWeb"/>
        <w:spacing w:before="0" w:beforeAutospacing="0" w:after="150" w:afterAutospacing="0"/>
        <w:jc w:val="both"/>
        <w:textAlignment w:val="baseline"/>
        <w:rPr>
          <w:color w:val="222222"/>
          <w:sz w:val="28"/>
          <w:szCs w:val="28"/>
        </w:rPr>
      </w:pPr>
      <w:r w:rsidRPr="006225CC">
        <w:rPr>
          <w:color w:val="222222"/>
          <w:sz w:val="28"/>
          <w:szCs w:val="28"/>
        </w:rPr>
        <w:t>Вместе с детьми создали свой мини музей коллекций, где дети размещают собранные ими различные предметы: ракушки, камни, шишки, пуговицы. Наша коллекция постоянно обновляется, тематика зависит от интересов детей, а собранные ими материалы мотивируют их на исследования, помогают сохранить интерес к данной деятельности.</w:t>
      </w:r>
    </w:p>
    <w:p w:rsidR="006669C1" w:rsidRDefault="006669C1" w:rsidP="00301FDE">
      <w:pPr>
        <w:pStyle w:val="NormalWeb"/>
        <w:spacing w:before="0" w:beforeAutospacing="0" w:after="150" w:afterAutospacing="0"/>
        <w:jc w:val="both"/>
        <w:textAlignment w:val="baseline"/>
        <w:rPr>
          <w:color w:val="222222"/>
          <w:sz w:val="28"/>
          <w:szCs w:val="28"/>
        </w:rPr>
      </w:pPr>
    </w:p>
    <w:p w:rsidR="006669C1" w:rsidRPr="006225CC" w:rsidRDefault="006669C1" w:rsidP="00301FDE">
      <w:pPr>
        <w:pStyle w:val="NormalWeb"/>
        <w:spacing w:before="0" w:beforeAutospacing="0" w:after="150" w:afterAutospacing="0"/>
        <w:jc w:val="both"/>
        <w:textAlignment w:val="baseline"/>
        <w:rPr>
          <w:color w:val="222222"/>
          <w:sz w:val="28"/>
          <w:szCs w:val="28"/>
        </w:rPr>
      </w:pPr>
      <w:r w:rsidRPr="006225CC">
        <w:rPr>
          <w:color w:val="222222"/>
          <w:sz w:val="28"/>
          <w:szCs w:val="28"/>
        </w:rPr>
        <w:t>Рекомендовали родителям  проводить эксперименты дома. И это была еще одна мотивация для детей к п</w:t>
      </w:r>
      <w:r>
        <w:rPr>
          <w:color w:val="222222"/>
          <w:sz w:val="28"/>
          <w:szCs w:val="28"/>
        </w:rPr>
        <w:t>р</w:t>
      </w:r>
      <w:r w:rsidRPr="006225CC">
        <w:rPr>
          <w:color w:val="222222"/>
          <w:sz w:val="28"/>
          <w:szCs w:val="28"/>
        </w:rPr>
        <w:t>оведению исследовательской деятельности.</w:t>
      </w:r>
    </w:p>
    <w:p w:rsidR="006669C1" w:rsidRPr="006225CC" w:rsidRDefault="006669C1" w:rsidP="00301FDE">
      <w:pPr>
        <w:pStyle w:val="NormalWeb"/>
        <w:spacing w:before="0" w:beforeAutospacing="0" w:after="150" w:afterAutospacing="0"/>
        <w:jc w:val="both"/>
        <w:textAlignment w:val="baseline"/>
        <w:rPr>
          <w:color w:val="222222"/>
          <w:sz w:val="28"/>
          <w:szCs w:val="28"/>
        </w:rPr>
      </w:pPr>
      <w:r w:rsidRPr="006225CC">
        <w:rPr>
          <w:color w:val="222222"/>
          <w:sz w:val="28"/>
          <w:szCs w:val="28"/>
        </w:rPr>
        <w:t>Повседневные дела, режимные моменты, разные виды занятий дают большое поле деятельности для исследований.</w:t>
      </w:r>
    </w:p>
    <w:p w:rsidR="006669C1" w:rsidRPr="006225CC" w:rsidRDefault="006669C1" w:rsidP="00301FDE">
      <w:pPr>
        <w:pStyle w:val="NormalWeb"/>
        <w:spacing w:before="0" w:beforeAutospacing="0" w:after="150" w:afterAutospacing="0"/>
        <w:jc w:val="both"/>
        <w:textAlignment w:val="baseline"/>
        <w:rPr>
          <w:color w:val="222222"/>
          <w:sz w:val="28"/>
          <w:szCs w:val="28"/>
        </w:rPr>
      </w:pPr>
      <w:r w:rsidRPr="006225CC">
        <w:rPr>
          <w:color w:val="222222"/>
          <w:sz w:val="28"/>
          <w:szCs w:val="28"/>
        </w:rPr>
        <w:t>Мной была подобрана серия экспериментов с объектами неживой природы   «Поиск воздуха», «Тесная бутылка», «Он в мешке», в этих опытах мы с детьми исследовали воздух.</w:t>
      </w:r>
    </w:p>
    <w:p w:rsidR="006669C1" w:rsidRPr="006225CC" w:rsidRDefault="006669C1" w:rsidP="00301FDE">
      <w:pPr>
        <w:pStyle w:val="NormalWeb"/>
        <w:spacing w:before="0" w:beforeAutospacing="0" w:after="150" w:afterAutospacing="0"/>
        <w:jc w:val="both"/>
        <w:textAlignment w:val="baseline"/>
        <w:rPr>
          <w:color w:val="222222"/>
          <w:sz w:val="28"/>
          <w:szCs w:val="28"/>
        </w:rPr>
      </w:pPr>
      <w:r w:rsidRPr="006225CC">
        <w:rPr>
          <w:color w:val="222222"/>
          <w:sz w:val="28"/>
          <w:szCs w:val="28"/>
        </w:rPr>
        <w:t>Экспериментирование с бумагой дало детям возможность выделить для себя новые свойства бумаги («Рекордный вес», «Прозрачная бумага»).</w:t>
      </w:r>
    </w:p>
    <w:p w:rsidR="006669C1" w:rsidRPr="006225CC" w:rsidRDefault="006669C1" w:rsidP="00301FDE">
      <w:pPr>
        <w:pStyle w:val="NormalWeb"/>
        <w:spacing w:before="0" w:beforeAutospacing="0" w:after="150" w:afterAutospacing="0"/>
        <w:jc w:val="both"/>
        <w:textAlignment w:val="baseline"/>
        <w:rPr>
          <w:color w:val="222222"/>
          <w:sz w:val="28"/>
          <w:szCs w:val="28"/>
        </w:rPr>
      </w:pPr>
      <w:r w:rsidRPr="006225CC">
        <w:rPr>
          <w:color w:val="222222"/>
          <w:sz w:val="28"/>
          <w:szCs w:val="28"/>
        </w:rPr>
        <w:t>Исследования воды позволило детям сравнить различные свойства и состояния воды. (Вода прозрачная; у воды нет вкуса и запаха.</w:t>
      </w:r>
    </w:p>
    <w:p w:rsidR="006669C1" w:rsidRPr="006225CC" w:rsidRDefault="006669C1" w:rsidP="00301FDE">
      <w:pPr>
        <w:pStyle w:val="NormalWeb"/>
        <w:spacing w:before="0" w:beforeAutospacing="0" w:after="150" w:afterAutospacing="0"/>
        <w:jc w:val="both"/>
        <w:textAlignment w:val="baseline"/>
        <w:rPr>
          <w:color w:val="222222"/>
          <w:sz w:val="28"/>
          <w:szCs w:val="28"/>
        </w:rPr>
      </w:pPr>
      <w:r w:rsidRPr="006225CC">
        <w:rPr>
          <w:color w:val="222222"/>
          <w:sz w:val="28"/>
          <w:szCs w:val="28"/>
        </w:rPr>
        <w:t>лёд – твёрдая вода, пар – это тоже вода, в воде некоторые вещества растворяются, а некоторые – нет, лёд легче воды.)</w:t>
      </w:r>
    </w:p>
    <w:p w:rsidR="006669C1" w:rsidRDefault="006669C1" w:rsidP="00301FDE">
      <w:pPr>
        <w:pStyle w:val="NormalWeb"/>
        <w:spacing w:before="0" w:beforeAutospacing="0" w:after="150" w:afterAutospacing="0"/>
        <w:jc w:val="both"/>
        <w:textAlignment w:val="baseline"/>
        <w:rPr>
          <w:color w:val="222222"/>
          <w:sz w:val="28"/>
          <w:szCs w:val="28"/>
        </w:rPr>
      </w:pPr>
      <w:r w:rsidRPr="006225CC">
        <w:rPr>
          <w:color w:val="222222"/>
          <w:sz w:val="28"/>
          <w:szCs w:val="28"/>
        </w:rPr>
        <w:t>Вместе с детьми я провела вечер развлечения «В мире фокусов», где мы проводили различные эксперименты с разными предметами.</w:t>
      </w:r>
    </w:p>
    <w:p w:rsidR="006669C1" w:rsidRPr="00301FDE" w:rsidRDefault="006669C1" w:rsidP="00301FDE">
      <w:pPr>
        <w:shd w:val="clear" w:color="auto" w:fill="FFFFFF"/>
        <w:spacing w:after="15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Я провожу </w:t>
      </w:r>
      <w:r w:rsidRPr="006225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педагогические мероприятия с использованием экспериментальной деятельности для старших дошкольников. Специально организованные занятия по экспериментированию я провожу на основе самостоятельного составления конспектов. Одним из требований к содержанию разрабатываемых мною конспектов образовательной деятельности является их ориентация на интересы и потребности дошкольников, связь с жизненным опытом ребенка, учет возрастных и индивидуальных особенностей, создание проблемного поля, мотивации деятельности, а также активная деятельность детей.</w:t>
      </w:r>
    </w:p>
    <w:p w:rsidR="006669C1" w:rsidRPr="006225CC" w:rsidRDefault="006669C1" w:rsidP="00301FDE">
      <w:pPr>
        <w:shd w:val="clear" w:color="auto" w:fill="FFFFFF"/>
        <w:spacing w:after="15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6225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Проанализировав результаты своей педагогической деятельности, я пришла к выводу, что опыт работы в данном направлении очень эффективен. Такой инновационный метод обучения как опытно-экспериментальная деятельность, достаточно сильно направляет свою работу в сторону усвоения детьми необходимых навыков. Я убеждена, что в поисково-исследовательской деятельности дошкольник получает возможность напрямую удовлетворить свою любознательность, упорядочить свои представления о мире. Поэтому необходимо стараться учить не всему, а главному.</w:t>
      </w:r>
    </w:p>
    <w:p w:rsidR="006669C1" w:rsidRPr="006225CC" w:rsidRDefault="006669C1">
      <w:pPr>
        <w:rPr>
          <w:rFonts w:ascii="Times New Roman" w:hAnsi="Times New Roman" w:cs="Times New Roman"/>
          <w:sz w:val="28"/>
          <w:szCs w:val="28"/>
        </w:rPr>
      </w:pPr>
    </w:p>
    <w:p w:rsidR="006669C1" w:rsidRPr="006225CC" w:rsidRDefault="006669C1" w:rsidP="005142A5">
      <w:pPr>
        <w:pStyle w:val="NormalWeb"/>
        <w:spacing w:before="0" w:beforeAutospacing="0" w:after="150" w:afterAutospacing="0"/>
        <w:jc w:val="both"/>
        <w:textAlignment w:val="baseline"/>
        <w:rPr>
          <w:color w:val="222222"/>
          <w:sz w:val="28"/>
          <w:szCs w:val="28"/>
        </w:rPr>
      </w:pPr>
      <w:r w:rsidRPr="006225CC">
        <w:rPr>
          <w:color w:val="222222"/>
          <w:sz w:val="28"/>
          <w:szCs w:val="28"/>
        </w:rPr>
        <w:t>Проанализировав результаты своей педагогической деятельности, я пришла к выводу, что благодаря систематической работе по детскому экспериментированию, у детей появился:</w:t>
      </w:r>
    </w:p>
    <w:p w:rsidR="006669C1" w:rsidRPr="006225CC" w:rsidRDefault="006669C1" w:rsidP="005142A5">
      <w:pPr>
        <w:pStyle w:val="NormalWeb"/>
        <w:spacing w:before="0" w:beforeAutospacing="0" w:after="150" w:afterAutospacing="0"/>
        <w:jc w:val="both"/>
        <w:textAlignment w:val="baseline"/>
        <w:rPr>
          <w:color w:val="222222"/>
          <w:sz w:val="28"/>
          <w:szCs w:val="28"/>
        </w:rPr>
      </w:pPr>
      <w:r w:rsidRPr="006225CC">
        <w:rPr>
          <w:color w:val="222222"/>
          <w:sz w:val="28"/>
          <w:szCs w:val="28"/>
        </w:rPr>
        <w:t>— активный познавательный интерес и познавательная активность;</w:t>
      </w:r>
    </w:p>
    <w:p w:rsidR="006669C1" w:rsidRPr="006225CC" w:rsidRDefault="006669C1" w:rsidP="005142A5">
      <w:pPr>
        <w:pStyle w:val="NormalWeb"/>
        <w:spacing w:before="0" w:beforeAutospacing="0" w:after="150" w:afterAutospacing="0"/>
        <w:jc w:val="both"/>
        <w:textAlignment w:val="baseline"/>
        <w:rPr>
          <w:color w:val="222222"/>
          <w:sz w:val="28"/>
          <w:szCs w:val="28"/>
        </w:rPr>
      </w:pPr>
      <w:r w:rsidRPr="006225CC">
        <w:rPr>
          <w:color w:val="222222"/>
          <w:sz w:val="28"/>
          <w:szCs w:val="28"/>
        </w:rPr>
        <w:t>— расширился кругозор: в частности, знания о живой и неживой природе, о взаимосвязях, происходящих в ней, о свойствах материалов, о применении их человеком;</w:t>
      </w:r>
    </w:p>
    <w:p w:rsidR="006669C1" w:rsidRPr="006225CC" w:rsidRDefault="006669C1" w:rsidP="005142A5">
      <w:pPr>
        <w:pStyle w:val="NormalWeb"/>
        <w:spacing w:before="0" w:beforeAutospacing="0" w:after="150" w:afterAutospacing="0"/>
        <w:jc w:val="both"/>
        <w:textAlignment w:val="baseline"/>
        <w:rPr>
          <w:color w:val="222222"/>
          <w:sz w:val="28"/>
          <w:szCs w:val="28"/>
        </w:rPr>
      </w:pPr>
      <w:r w:rsidRPr="006225CC">
        <w:rPr>
          <w:color w:val="222222"/>
          <w:sz w:val="28"/>
          <w:szCs w:val="28"/>
        </w:rPr>
        <w:t>— появились навыки планирования своей деятельности, умение выдвигать свои гипотезы и подтверждать их, делать выводы;</w:t>
      </w:r>
    </w:p>
    <w:p w:rsidR="006669C1" w:rsidRPr="006225CC" w:rsidRDefault="006669C1" w:rsidP="005142A5">
      <w:pPr>
        <w:pStyle w:val="NormalWeb"/>
        <w:spacing w:before="0" w:beforeAutospacing="0" w:after="150" w:afterAutospacing="0"/>
        <w:jc w:val="both"/>
        <w:textAlignment w:val="baseline"/>
        <w:rPr>
          <w:color w:val="222222"/>
          <w:sz w:val="28"/>
          <w:szCs w:val="28"/>
        </w:rPr>
      </w:pPr>
      <w:r w:rsidRPr="006225CC">
        <w:rPr>
          <w:color w:val="222222"/>
          <w:sz w:val="28"/>
          <w:szCs w:val="28"/>
        </w:rPr>
        <w:t>— развились качества личности: самостоятельность, инициативность, целеустремленность.</w:t>
      </w:r>
    </w:p>
    <w:p w:rsidR="006669C1" w:rsidRPr="005F1FE0" w:rsidRDefault="006669C1" w:rsidP="00301FDE">
      <w:pPr>
        <w:pStyle w:val="NormalWeb"/>
        <w:spacing w:before="0" w:beforeAutospacing="0" w:after="150" w:afterAutospacing="0"/>
        <w:jc w:val="both"/>
        <w:textAlignment w:val="baseline"/>
        <w:rPr>
          <w:color w:val="222222"/>
          <w:sz w:val="28"/>
          <w:szCs w:val="28"/>
        </w:rPr>
      </w:pPr>
      <w:r w:rsidRPr="005F1FE0">
        <w:rPr>
          <w:sz w:val="28"/>
          <w:szCs w:val="28"/>
        </w:rPr>
        <w:t>Я уверена, что только через собственные действия дошкольник сможет познать многообразие окружающего мира и определить собственное место в нем.</w:t>
      </w:r>
    </w:p>
    <w:p w:rsidR="006669C1" w:rsidRPr="005F1FE0" w:rsidRDefault="006669C1" w:rsidP="005142A5">
      <w:pPr>
        <w:rPr>
          <w:rFonts w:ascii="Times New Roman" w:hAnsi="Times New Roman" w:cs="Times New Roman"/>
          <w:sz w:val="28"/>
          <w:szCs w:val="28"/>
        </w:rPr>
      </w:pPr>
    </w:p>
    <w:p w:rsidR="006669C1" w:rsidRDefault="006669C1" w:rsidP="00BB67F9">
      <w:pPr>
        <w:pStyle w:val="NormalWeb"/>
        <w:shd w:val="clear" w:color="auto" w:fill="FFFFFF"/>
        <w:spacing w:before="0" w:beforeAutospacing="0" w:after="150" w:afterAutospacing="0"/>
        <w:jc w:val="center"/>
        <w:rPr>
          <w:i/>
          <w:iCs/>
          <w:color w:val="000000"/>
          <w:sz w:val="40"/>
          <w:szCs w:val="40"/>
        </w:rPr>
      </w:pPr>
      <w:r w:rsidRPr="00BB67F9">
        <w:rPr>
          <w:i/>
          <w:iCs/>
          <w:color w:val="000000"/>
          <w:sz w:val="40"/>
          <w:szCs w:val="40"/>
        </w:rPr>
        <w:t xml:space="preserve">   </w:t>
      </w:r>
    </w:p>
    <w:p w:rsidR="006669C1" w:rsidRDefault="006669C1" w:rsidP="00BB67F9">
      <w:pPr>
        <w:pStyle w:val="NormalWeb"/>
        <w:shd w:val="clear" w:color="auto" w:fill="FFFFFF"/>
        <w:spacing w:before="0" w:beforeAutospacing="0" w:after="150" w:afterAutospacing="0"/>
        <w:jc w:val="center"/>
        <w:rPr>
          <w:i/>
          <w:iCs/>
          <w:color w:val="000000"/>
          <w:sz w:val="40"/>
          <w:szCs w:val="40"/>
        </w:rPr>
      </w:pPr>
    </w:p>
    <w:p w:rsidR="006669C1" w:rsidRDefault="006669C1" w:rsidP="00BB67F9">
      <w:pPr>
        <w:pStyle w:val="NormalWeb"/>
        <w:shd w:val="clear" w:color="auto" w:fill="FFFFFF"/>
        <w:spacing w:before="0" w:beforeAutospacing="0" w:after="150" w:afterAutospacing="0"/>
        <w:jc w:val="center"/>
        <w:rPr>
          <w:i/>
          <w:iCs/>
          <w:color w:val="000000"/>
          <w:sz w:val="40"/>
          <w:szCs w:val="40"/>
        </w:rPr>
      </w:pPr>
    </w:p>
    <w:p w:rsidR="006669C1" w:rsidRDefault="006669C1" w:rsidP="00BB67F9">
      <w:pPr>
        <w:pStyle w:val="NormalWeb"/>
        <w:shd w:val="clear" w:color="auto" w:fill="FFFFFF"/>
        <w:spacing w:before="0" w:beforeAutospacing="0" w:after="150" w:afterAutospacing="0"/>
        <w:jc w:val="center"/>
        <w:rPr>
          <w:i/>
          <w:iCs/>
          <w:color w:val="000000"/>
          <w:sz w:val="40"/>
          <w:szCs w:val="40"/>
        </w:rPr>
      </w:pPr>
    </w:p>
    <w:p w:rsidR="006669C1" w:rsidRDefault="006669C1" w:rsidP="00BB67F9">
      <w:pPr>
        <w:pStyle w:val="NormalWeb"/>
        <w:shd w:val="clear" w:color="auto" w:fill="FFFFFF"/>
        <w:spacing w:before="0" w:beforeAutospacing="0" w:after="150" w:afterAutospacing="0"/>
        <w:jc w:val="center"/>
        <w:rPr>
          <w:i/>
          <w:iCs/>
          <w:color w:val="000000"/>
          <w:sz w:val="40"/>
          <w:szCs w:val="40"/>
        </w:rPr>
      </w:pPr>
    </w:p>
    <w:p w:rsidR="006669C1" w:rsidRDefault="006669C1" w:rsidP="00BB67F9">
      <w:pPr>
        <w:pStyle w:val="NormalWeb"/>
        <w:shd w:val="clear" w:color="auto" w:fill="FFFFFF"/>
        <w:spacing w:before="0" w:beforeAutospacing="0" w:after="150" w:afterAutospacing="0"/>
        <w:jc w:val="center"/>
        <w:rPr>
          <w:i/>
          <w:iCs/>
          <w:color w:val="000000"/>
          <w:sz w:val="40"/>
          <w:szCs w:val="40"/>
        </w:rPr>
      </w:pPr>
    </w:p>
    <w:p w:rsidR="006669C1" w:rsidRDefault="006669C1" w:rsidP="00BB67F9">
      <w:pPr>
        <w:pStyle w:val="NormalWeb"/>
        <w:shd w:val="clear" w:color="auto" w:fill="FFFFFF"/>
        <w:spacing w:before="0" w:beforeAutospacing="0" w:after="150" w:afterAutospacing="0"/>
        <w:jc w:val="center"/>
        <w:rPr>
          <w:i/>
          <w:iCs/>
          <w:color w:val="000000"/>
          <w:sz w:val="40"/>
          <w:szCs w:val="40"/>
        </w:rPr>
      </w:pPr>
    </w:p>
    <w:p w:rsidR="006669C1" w:rsidRDefault="006669C1" w:rsidP="00BB67F9">
      <w:pPr>
        <w:pStyle w:val="NormalWeb"/>
        <w:shd w:val="clear" w:color="auto" w:fill="FFFFFF"/>
        <w:spacing w:before="0" w:beforeAutospacing="0" w:after="150" w:afterAutospacing="0"/>
        <w:jc w:val="center"/>
        <w:rPr>
          <w:i/>
          <w:iCs/>
          <w:color w:val="000000"/>
          <w:sz w:val="40"/>
          <w:szCs w:val="40"/>
        </w:rPr>
      </w:pPr>
    </w:p>
    <w:p w:rsidR="006669C1" w:rsidRDefault="006669C1" w:rsidP="00BB67F9">
      <w:pPr>
        <w:pStyle w:val="NormalWeb"/>
        <w:shd w:val="clear" w:color="auto" w:fill="FFFFFF"/>
        <w:spacing w:before="0" w:beforeAutospacing="0" w:after="150" w:afterAutospacing="0"/>
        <w:jc w:val="center"/>
        <w:rPr>
          <w:i/>
          <w:iCs/>
          <w:color w:val="000000"/>
          <w:sz w:val="40"/>
          <w:szCs w:val="40"/>
        </w:rPr>
      </w:pPr>
    </w:p>
    <w:p w:rsidR="006669C1" w:rsidRDefault="006669C1" w:rsidP="00BB67F9">
      <w:pPr>
        <w:pStyle w:val="NormalWeb"/>
        <w:shd w:val="clear" w:color="auto" w:fill="FFFFFF"/>
        <w:spacing w:before="0" w:beforeAutospacing="0" w:after="150" w:afterAutospacing="0"/>
        <w:jc w:val="center"/>
        <w:rPr>
          <w:i/>
          <w:iCs/>
          <w:color w:val="000000"/>
          <w:sz w:val="40"/>
          <w:szCs w:val="40"/>
        </w:rPr>
      </w:pPr>
    </w:p>
    <w:p w:rsidR="006669C1" w:rsidRDefault="006669C1" w:rsidP="00BB67F9">
      <w:pPr>
        <w:pStyle w:val="NormalWeb"/>
        <w:shd w:val="clear" w:color="auto" w:fill="FFFFFF"/>
        <w:spacing w:before="0" w:beforeAutospacing="0" w:after="150" w:afterAutospacing="0"/>
        <w:jc w:val="center"/>
        <w:rPr>
          <w:i/>
          <w:iCs/>
          <w:color w:val="000000"/>
          <w:sz w:val="40"/>
          <w:szCs w:val="40"/>
        </w:rPr>
      </w:pPr>
    </w:p>
    <w:p w:rsidR="006669C1" w:rsidRPr="006225CC" w:rsidRDefault="006669C1" w:rsidP="005142A5">
      <w:pPr>
        <w:rPr>
          <w:rFonts w:ascii="Times New Roman" w:hAnsi="Times New Roman" w:cs="Times New Roman"/>
          <w:sz w:val="28"/>
          <w:szCs w:val="28"/>
        </w:rPr>
      </w:pPr>
    </w:p>
    <w:sectPr w:rsidR="006669C1" w:rsidRPr="006225CC" w:rsidSect="006225CC">
      <w:pgSz w:w="11906" w:h="16838"/>
      <w:pgMar w:top="1134" w:right="850" w:bottom="1134" w:left="9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421A9C"/>
    <w:multiLevelType w:val="multilevel"/>
    <w:tmpl w:val="0584DA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142A5"/>
    <w:rsid w:val="000E6C40"/>
    <w:rsid w:val="00301FDE"/>
    <w:rsid w:val="003A7A2C"/>
    <w:rsid w:val="003D47A7"/>
    <w:rsid w:val="005142A5"/>
    <w:rsid w:val="005C1A6B"/>
    <w:rsid w:val="005F1FE0"/>
    <w:rsid w:val="006225CC"/>
    <w:rsid w:val="006669C1"/>
    <w:rsid w:val="006E5393"/>
    <w:rsid w:val="00726E07"/>
    <w:rsid w:val="00760CB3"/>
    <w:rsid w:val="008641F9"/>
    <w:rsid w:val="0092536D"/>
    <w:rsid w:val="0094134E"/>
    <w:rsid w:val="009E335C"/>
    <w:rsid w:val="00A42782"/>
    <w:rsid w:val="00BA76CA"/>
    <w:rsid w:val="00BB67F9"/>
    <w:rsid w:val="00C36A19"/>
    <w:rsid w:val="00C70201"/>
    <w:rsid w:val="00C85892"/>
    <w:rsid w:val="00D76D59"/>
    <w:rsid w:val="00D92EEC"/>
    <w:rsid w:val="00EC4D5C"/>
    <w:rsid w:val="00EE1B69"/>
    <w:rsid w:val="00FD74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740E"/>
    <w:pPr>
      <w:spacing w:after="200" w:line="276" w:lineRule="auto"/>
    </w:pPr>
    <w:rPr>
      <w:rFonts w:cs="Calibri"/>
      <w:lang w:eastAsia="en-US"/>
    </w:rPr>
  </w:style>
  <w:style w:type="paragraph" w:styleId="Heading2">
    <w:name w:val="heading 2"/>
    <w:basedOn w:val="Normal"/>
    <w:link w:val="Heading2Char"/>
    <w:uiPriority w:val="99"/>
    <w:qFormat/>
    <w:rsid w:val="005142A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rsid w:val="005142A5"/>
    <w:rPr>
      <w:rFonts w:ascii="Times New Roman" w:hAnsi="Times New Roman" w:cs="Times New Roman"/>
      <w:b/>
      <w:bCs/>
      <w:sz w:val="36"/>
      <w:szCs w:val="36"/>
      <w:lang w:eastAsia="ru-RU"/>
    </w:rPr>
  </w:style>
  <w:style w:type="paragraph" w:styleId="NormalWeb">
    <w:name w:val="Normal (Web)"/>
    <w:basedOn w:val="Normal"/>
    <w:uiPriority w:val="99"/>
    <w:semiHidden/>
    <w:rsid w:val="005142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as-text-align-center">
    <w:name w:val="has-text-align-center"/>
    <w:basedOn w:val="Normal"/>
    <w:uiPriority w:val="99"/>
    <w:rsid w:val="005142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5142A5"/>
    <w:rPr>
      <w:b/>
      <w:bCs/>
    </w:rPr>
  </w:style>
  <w:style w:type="paragraph" w:customStyle="1" w:styleId="has-text-align-right">
    <w:name w:val="has-text-align-right"/>
    <w:basedOn w:val="Normal"/>
    <w:uiPriority w:val="99"/>
    <w:rsid w:val="005142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ListParagraph">
    <w:name w:val="List Paragraph"/>
    <w:basedOn w:val="Normal"/>
    <w:uiPriority w:val="99"/>
    <w:qFormat/>
    <w:rsid w:val="005142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DefaultParagraphFont"/>
    <w:uiPriority w:val="99"/>
    <w:rsid w:val="005F1FE0"/>
  </w:style>
  <w:style w:type="paragraph" w:customStyle="1" w:styleId="dlg">
    <w:name w:val="dlg"/>
    <w:basedOn w:val="Normal"/>
    <w:uiPriority w:val="99"/>
    <w:rsid w:val="005F1F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8774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61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77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77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774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877462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77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774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774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8774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8774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74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74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74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107</TotalTime>
  <Pages>14</Pages>
  <Words>2493</Words>
  <Characters>14212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</dc:creator>
  <cp:keywords/>
  <dc:description/>
  <cp:lastModifiedBy>Audit</cp:lastModifiedBy>
  <cp:revision>2</cp:revision>
  <dcterms:created xsi:type="dcterms:W3CDTF">2022-03-01T04:03:00Z</dcterms:created>
  <dcterms:modified xsi:type="dcterms:W3CDTF">1980-05-19T22:12:00Z</dcterms:modified>
</cp:coreProperties>
</file>